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52" w:rsidRPr="00631531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  <w:bookmarkStart w:id="0" w:name="_GoBack"/>
      <w:bookmarkStart w:id="1" w:name="_Toc157924721"/>
      <w:bookmarkStart w:id="2" w:name="_Toc157924654"/>
      <w:bookmarkEnd w:id="0"/>
      <w:r w:rsidRPr="00631531">
        <w:rPr>
          <w:bCs/>
          <w:iCs/>
          <w:sz w:val="28"/>
          <w:szCs w:val="28"/>
        </w:rPr>
        <w:t>Муниципальное автономное учреждение</w:t>
      </w:r>
    </w:p>
    <w:p w:rsidR="00721752" w:rsidRPr="00631531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631531">
        <w:rPr>
          <w:bCs/>
          <w:iCs/>
          <w:sz w:val="28"/>
          <w:szCs w:val="28"/>
        </w:rPr>
        <w:t>города Набережные Челны</w:t>
      </w:r>
    </w:p>
    <w:p w:rsidR="00721752" w:rsidRPr="00631531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631531">
        <w:rPr>
          <w:bCs/>
          <w:iCs/>
          <w:sz w:val="28"/>
          <w:szCs w:val="28"/>
        </w:rPr>
        <w:t>«Центр производственно-технического обеспечения муниципальных учреждений города»</w:t>
      </w: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362F2A" w:rsidRDefault="00721752" w:rsidP="00362F2A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</w:t>
      </w:r>
      <w:r w:rsidRPr="00362F2A">
        <w:rPr>
          <w:bCs/>
          <w:iCs/>
          <w:sz w:val="28"/>
          <w:szCs w:val="28"/>
        </w:rPr>
        <w:t>УТВЕРЖДЕНО</w:t>
      </w:r>
    </w:p>
    <w:p w:rsidR="00721752" w:rsidRPr="00362F2A" w:rsidRDefault="00721752" w:rsidP="00631531">
      <w:pPr>
        <w:shd w:val="clear" w:color="auto" w:fill="FFFFFF"/>
        <w:jc w:val="right"/>
        <w:rPr>
          <w:bCs/>
          <w:iCs/>
          <w:sz w:val="28"/>
          <w:szCs w:val="28"/>
        </w:rPr>
      </w:pP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5103"/>
        </w:tabs>
        <w:jc w:val="right"/>
        <w:rPr>
          <w:bCs/>
          <w:iCs/>
          <w:sz w:val="28"/>
          <w:szCs w:val="28"/>
        </w:rPr>
      </w:pPr>
      <w:r w:rsidRPr="00362F2A">
        <w:rPr>
          <w:bCs/>
          <w:iCs/>
          <w:sz w:val="28"/>
          <w:szCs w:val="28"/>
        </w:rPr>
        <w:t xml:space="preserve">                                                                </w:t>
      </w:r>
      <w:r>
        <w:rPr>
          <w:bCs/>
          <w:iCs/>
          <w:sz w:val="28"/>
          <w:szCs w:val="28"/>
        </w:rPr>
        <w:t xml:space="preserve">     </w:t>
      </w:r>
      <w:r w:rsidRPr="00362F2A">
        <w:rPr>
          <w:bCs/>
          <w:iCs/>
          <w:sz w:val="28"/>
          <w:szCs w:val="28"/>
        </w:rPr>
        <w:t>протоколом  педагогического совета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5103"/>
        </w:tabs>
        <w:jc w:val="right"/>
        <w:rPr>
          <w:bCs/>
          <w:iCs/>
          <w:sz w:val="28"/>
          <w:szCs w:val="28"/>
        </w:rPr>
      </w:pPr>
      <w:r w:rsidRPr="00362F2A">
        <w:rPr>
          <w:bCs/>
          <w:iCs/>
          <w:sz w:val="28"/>
          <w:szCs w:val="28"/>
        </w:rPr>
        <w:tab/>
        <w:t xml:space="preserve"> </w:t>
      </w:r>
      <w:r>
        <w:rPr>
          <w:bCs/>
          <w:iCs/>
          <w:sz w:val="28"/>
          <w:szCs w:val="28"/>
        </w:rPr>
        <w:t xml:space="preserve">     </w:t>
      </w:r>
      <w:r w:rsidRPr="00362F2A">
        <w:rPr>
          <w:bCs/>
          <w:iCs/>
          <w:sz w:val="28"/>
          <w:szCs w:val="28"/>
        </w:rPr>
        <w:t xml:space="preserve"> от  ______________   </w:t>
      </w:r>
      <w:smartTag w:uri="urn:schemas-microsoft-com:office:smarttags" w:element="metricconverter">
        <w:smartTagPr>
          <w:attr w:name="ProductID" w:val="2016 г"/>
        </w:smartTagPr>
        <w:r w:rsidRPr="00362F2A">
          <w:rPr>
            <w:bCs/>
            <w:iCs/>
            <w:sz w:val="28"/>
            <w:szCs w:val="28"/>
          </w:rPr>
          <w:t>2016 г</w:t>
        </w:r>
      </w:smartTag>
      <w:r w:rsidRPr="00362F2A">
        <w:rPr>
          <w:bCs/>
          <w:iCs/>
          <w:sz w:val="28"/>
          <w:szCs w:val="28"/>
        </w:rPr>
        <w:t>. №  ____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5103"/>
        </w:tabs>
        <w:jc w:val="right"/>
        <w:rPr>
          <w:bCs/>
          <w:iCs/>
          <w:sz w:val="28"/>
          <w:szCs w:val="28"/>
        </w:rPr>
      </w:pP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    </w:t>
      </w:r>
      <w:r w:rsidRPr="00362F2A">
        <w:rPr>
          <w:bCs/>
          <w:iCs/>
          <w:sz w:val="28"/>
          <w:szCs w:val="28"/>
        </w:rPr>
        <w:t>Директор  МАУ «ЦПТО МУГ»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right"/>
        <w:rPr>
          <w:bCs/>
          <w:iCs/>
          <w:sz w:val="28"/>
          <w:szCs w:val="28"/>
        </w:rPr>
      </w:pP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      </w:t>
      </w:r>
      <w:r w:rsidRPr="00362F2A">
        <w:rPr>
          <w:bCs/>
          <w:iCs/>
          <w:sz w:val="28"/>
          <w:szCs w:val="28"/>
        </w:rPr>
        <w:t>_______________ Р.Х. Хафизов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      </w:t>
      </w:r>
      <w:r w:rsidRPr="00362F2A">
        <w:rPr>
          <w:bCs/>
          <w:iCs/>
          <w:sz w:val="28"/>
          <w:szCs w:val="28"/>
        </w:rPr>
        <w:t>Введено приказом   №   _______</w:t>
      </w:r>
    </w:p>
    <w:p w:rsidR="00721752" w:rsidRPr="00362F2A" w:rsidRDefault="00721752" w:rsidP="00362F2A">
      <w:pPr>
        <w:shd w:val="clear" w:color="auto" w:fill="FFFFFF"/>
        <w:tabs>
          <w:tab w:val="left" w:pos="4536"/>
          <w:tab w:val="left" w:pos="4962"/>
          <w:tab w:val="left" w:pos="5103"/>
          <w:tab w:val="left" w:pos="6096"/>
        </w:tabs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 </w:t>
      </w:r>
      <w:r w:rsidRPr="00362F2A">
        <w:rPr>
          <w:bCs/>
          <w:iCs/>
          <w:sz w:val="28"/>
          <w:szCs w:val="28"/>
        </w:rPr>
        <w:t xml:space="preserve">от  _____________    </w:t>
      </w:r>
      <w:smartTag w:uri="urn:schemas-microsoft-com:office:smarttags" w:element="metricconverter">
        <w:smartTagPr>
          <w:attr w:name="ProductID" w:val="2016 г"/>
        </w:smartTagPr>
        <w:r w:rsidRPr="00362F2A">
          <w:rPr>
            <w:bCs/>
            <w:iCs/>
            <w:sz w:val="28"/>
            <w:szCs w:val="28"/>
          </w:rPr>
          <w:t>2016 г</w:t>
        </w:r>
      </w:smartTag>
      <w:r w:rsidRPr="00362F2A">
        <w:rPr>
          <w:bCs/>
          <w:iCs/>
          <w:sz w:val="28"/>
          <w:szCs w:val="28"/>
        </w:rPr>
        <w:t>.</w:t>
      </w:r>
    </w:p>
    <w:p w:rsidR="00721752" w:rsidRPr="00631531" w:rsidRDefault="00721752" w:rsidP="00631531">
      <w:pPr>
        <w:shd w:val="clear" w:color="auto" w:fill="FFFFFF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631531">
        <w:rPr>
          <w:bCs/>
          <w:iCs/>
          <w:sz w:val="28"/>
          <w:szCs w:val="28"/>
        </w:rPr>
        <w:t>Образовательная  программа</w:t>
      </w:r>
    </w:p>
    <w:p w:rsidR="00721752" w:rsidRPr="00631531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</w:p>
    <w:p w:rsidR="00721752" w:rsidRDefault="00721752" w:rsidP="00631531">
      <w:pPr>
        <w:shd w:val="clear" w:color="auto" w:fill="FFFFFF"/>
        <w:jc w:val="both"/>
        <w:rPr>
          <w:bCs/>
          <w:iCs/>
          <w:sz w:val="28"/>
          <w:szCs w:val="28"/>
        </w:rPr>
      </w:pPr>
      <w:r w:rsidRPr="00631531">
        <w:rPr>
          <w:bCs/>
          <w:iCs/>
          <w:sz w:val="28"/>
          <w:szCs w:val="28"/>
        </w:rPr>
        <w:t xml:space="preserve">профессиональной подготовки по профессии 24234 «Младшая сестра милосердия» </w:t>
      </w: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  <w:r w:rsidRPr="00631531">
        <w:rPr>
          <w:b/>
          <w:bCs/>
          <w:iCs/>
          <w:sz w:val="24"/>
          <w:szCs w:val="24"/>
        </w:rPr>
        <w:t xml:space="preserve">                                                                                            </w:t>
      </w: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Pr="00631531" w:rsidRDefault="00721752" w:rsidP="00631531">
      <w:pPr>
        <w:shd w:val="clear" w:color="auto" w:fill="FFFFFF"/>
        <w:jc w:val="both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/>
          <w:bCs/>
          <w:iCs/>
          <w:sz w:val="24"/>
          <w:szCs w:val="24"/>
        </w:rPr>
      </w:pPr>
    </w:p>
    <w:p w:rsidR="00721752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</w:p>
    <w:p w:rsidR="00721752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</w:p>
    <w:p w:rsidR="00721752" w:rsidRPr="00362F2A" w:rsidRDefault="00721752" w:rsidP="00631531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362F2A">
        <w:rPr>
          <w:bCs/>
          <w:iCs/>
          <w:sz w:val="28"/>
          <w:szCs w:val="28"/>
        </w:rPr>
        <w:t>Набережные Челны</w:t>
      </w:r>
    </w:p>
    <w:p w:rsidR="00721752" w:rsidRPr="00631531" w:rsidRDefault="00721752" w:rsidP="00631531">
      <w:pPr>
        <w:shd w:val="clear" w:color="auto" w:fill="FFFFFF"/>
        <w:jc w:val="center"/>
        <w:rPr>
          <w:bCs/>
          <w:iCs/>
          <w:sz w:val="24"/>
          <w:szCs w:val="24"/>
        </w:rPr>
      </w:pPr>
      <w:r w:rsidRPr="00631531">
        <w:rPr>
          <w:bCs/>
          <w:iCs/>
          <w:sz w:val="24"/>
          <w:szCs w:val="24"/>
        </w:rPr>
        <w:t>2016</w:t>
      </w:r>
    </w:p>
    <w:bookmarkEnd w:id="1"/>
    <w:bookmarkEnd w:id="2"/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</w:t>
      </w:r>
    </w:p>
    <w:p w:rsidR="00721752" w:rsidRDefault="00721752" w:rsidP="00E95BA9">
      <w:pPr>
        <w:jc w:val="both"/>
        <w:rPr>
          <w:bCs/>
          <w:sz w:val="28"/>
          <w:szCs w:val="28"/>
        </w:rPr>
      </w:pPr>
      <w:r w:rsidRPr="00E95BA9">
        <w:rPr>
          <w:bCs/>
          <w:sz w:val="28"/>
          <w:szCs w:val="28"/>
        </w:rPr>
        <w:t xml:space="preserve">Образовательная программа разработана на основе Федерального государственного образовательного стандарта (далее - ФГОС) по профессии начального профессионального образования (далее НПО) </w:t>
      </w:r>
      <w:r w:rsidRPr="000863E8">
        <w:rPr>
          <w:bCs/>
          <w:sz w:val="28"/>
          <w:szCs w:val="28"/>
        </w:rPr>
        <w:t xml:space="preserve">24234 «Младшая сестра милосердия» </w:t>
      </w:r>
    </w:p>
    <w:p w:rsidR="00721752" w:rsidRPr="00E95BA9" w:rsidRDefault="00721752" w:rsidP="00E95BA9">
      <w:pPr>
        <w:jc w:val="both"/>
        <w:rPr>
          <w:bCs/>
          <w:sz w:val="28"/>
          <w:szCs w:val="28"/>
        </w:rPr>
      </w:pPr>
      <w:r w:rsidRPr="00E95BA9">
        <w:rPr>
          <w:bCs/>
          <w:sz w:val="28"/>
          <w:szCs w:val="28"/>
        </w:rPr>
        <w:t>Организация-разработчик:</w:t>
      </w:r>
      <w:r w:rsidRPr="00E95BA9">
        <w:rPr>
          <w:bCs/>
          <w:sz w:val="28"/>
          <w:szCs w:val="28"/>
        </w:rPr>
        <w:tab/>
        <w:t>МАУ</w:t>
      </w:r>
      <w:r w:rsidRPr="00E95BA9">
        <w:rPr>
          <w:bCs/>
          <w:sz w:val="28"/>
          <w:szCs w:val="28"/>
        </w:rPr>
        <w:tab/>
        <w:t>«Центр производственно-технического обеспечения муниципальных учреждений города»</w:t>
      </w:r>
    </w:p>
    <w:p w:rsidR="00721752" w:rsidRPr="00E95BA9" w:rsidRDefault="00721752" w:rsidP="00E95BA9">
      <w:pPr>
        <w:jc w:val="both"/>
        <w:rPr>
          <w:bCs/>
          <w:sz w:val="28"/>
          <w:szCs w:val="28"/>
        </w:rPr>
      </w:pPr>
    </w:p>
    <w:p w:rsidR="00721752" w:rsidRPr="00E95BA9" w:rsidRDefault="00721752" w:rsidP="00E95BA9">
      <w:pPr>
        <w:jc w:val="both"/>
        <w:rPr>
          <w:bCs/>
          <w:sz w:val="28"/>
          <w:szCs w:val="28"/>
        </w:rPr>
      </w:pPr>
      <w:r w:rsidRPr="00E95BA9">
        <w:rPr>
          <w:bCs/>
          <w:sz w:val="28"/>
          <w:szCs w:val="28"/>
        </w:rPr>
        <w:t>Разработчик:</w:t>
      </w:r>
    </w:p>
    <w:p w:rsidR="00721752" w:rsidRPr="00E95BA9" w:rsidRDefault="00721752" w:rsidP="00E95BA9">
      <w:pPr>
        <w:jc w:val="both"/>
        <w:rPr>
          <w:bCs/>
          <w:sz w:val="28"/>
          <w:szCs w:val="28"/>
        </w:rPr>
      </w:pPr>
      <w:r w:rsidRPr="00E95BA9">
        <w:rPr>
          <w:bCs/>
          <w:sz w:val="28"/>
          <w:szCs w:val="28"/>
        </w:rPr>
        <w:t>Преподаватель</w:t>
      </w:r>
      <w:r>
        <w:rPr>
          <w:bCs/>
          <w:sz w:val="28"/>
          <w:szCs w:val="28"/>
        </w:rPr>
        <w:t>: кандидат педагогических наук</w:t>
      </w:r>
      <w:r w:rsidRPr="00E95BA9">
        <w:rPr>
          <w:bCs/>
          <w:sz w:val="28"/>
          <w:szCs w:val="28"/>
        </w:rPr>
        <w:t xml:space="preserve"> «ЦПТО МУГ» </w:t>
      </w:r>
    </w:p>
    <w:p w:rsidR="00721752" w:rsidRPr="00E95BA9" w:rsidRDefault="00721752" w:rsidP="000863E8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Каюмова К.Г.</w:t>
      </w: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Pr="00726404" w:rsidRDefault="00721752" w:rsidP="001D568D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</w:t>
      </w:r>
      <w:r w:rsidRPr="00726404">
        <w:rPr>
          <w:bCs/>
          <w:sz w:val="24"/>
          <w:szCs w:val="24"/>
        </w:rPr>
        <w:t>Содержание</w:t>
      </w:r>
      <w:r>
        <w:rPr>
          <w:bCs/>
          <w:sz w:val="24"/>
          <w:szCs w:val="24"/>
        </w:rPr>
        <w:t xml:space="preserve">                                                                      стр.</w:t>
      </w:r>
    </w:p>
    <w:p w:rsidR="00721752" w:rsidRPr="00726404" w:rsidRDefault="00721752" w:rsidP="001D568D">
      <w:pPr>
        <w:spacing w:line="360" w:lineRule="auto"/>
        <w:jc w:val="center"/>
        <w:rPr>
          <w:bCs/>
          <w:sz w:val="24"/>
          <w:szCs w:val="24"/>
        </w:rPr>
      </w:pPr>
    </w:p>
    <w:p w:rsidR="00721752" w:rsidRDefault="00721752" w:rsidP="004F6F35">
      <w:pPr>
        <w:pStyle w:val="ListParagraph"/>
        <w:spacing w:after="0" w:line="240" w:lineRule="auto"/>
        <w:ind w:left="-36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726404">
        <w:rPr>
          <w:rFonts w:ascii="Times New Roman" w:hAnsi="Times New Roman"/>
          <w:bCs/>
          <w:iCs/>
          <w:sz w:val="24"/>
          <w:szCs w:val="24"/>
        </w:rPr>
        <w:t>П</w:t>
      </w:r>
      <w:r>
        <w:rPr>
          <w:rFonts w:ascii="Times New Roman" w:hAnsi="Times New Roman"/>
          <w:bCs/>
          <w:iCs/>
          <w:sz w:val="24"/>
          <w:szCs w:val="24"/>
        </w:rPr>
        <w:t xml:space="preserve">аспорт образовательной программы </w:t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>4</w:t>
      </w:r>
    </w:p>
    <w:p w:rsidR="00721752" w:rsidRPr="00726404" w:rsidRDefault="00721752" w:rsidP="004F6F35">
      <w:pPr>
        <w:pStyle w:val="ListParagraph"/>
        <w:spacing w:after="0" w:line="240" w:lineRule="auto"/>
        <w:ind w:left="-36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1.</w:t>
      </w:r>
      <w:r w:rsidRPr="004F6F35">
        <w:rPr>
          <w:bCs/>
          <w:iCs/>
          <w:sz w:val="24"/>
          <w:szCs w:val="24"/>
        </w:rPr>
        <w:t xml:space="preserve"> </w:t>
      </w:r>
      <w:r w:rsidRPr="004F6F35">
        <w:rPr>
          <w:rFonts w:ascii="Times New Roman" w:hAnsi="Times New Roman"/>
          <w:bCs/>
          <w:iCs/>
          <w:sz w:val="24"/>
          <w:szCs w:val="24"/>
        </w:rPr>
        <w:t>Пояснительная записка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4</w:t>
      </w:r>
    </w:p>
    <w:p w:rsidR="00721752" w:rsidRPr="00726404" w:rsidRDefault="00721752" w:rsidP="001D568D">
      <w:pPr>
        <w:spacing w:after="100" w:afterAutospacing="1"/>
        <w:contextualSpacing/>
        <w:jc w:val="both"/>
        <w:rPr>
          <w:bCs/>
          <w:iCs/>
          <w:sz w:val="24"/>
          <w:szCs w:val="24"/>
        </w:rPr>
      </w:pPr>
      <w:r w:rsidRPr="00726404">
        <w:rPr>
          <w:bCs/>
          <w:iCs/>
          <w:sz w:val="24"/>
          <w:szCs w:val="24"/>
        </w:rPr>
        <w:t>1.1. Нормативно-правовая база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5</w:t>
      </w:r>
    </w:p>
    <w:p w:rsidR="00721752" w:rsidRPr="00726404" w:rsidRDefault="00721752" w:rsidP="001D568D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 w:rsidRPr="00726404">
        <w:rPr>
          <w:bCs/>
          <w:iCs/>
          <w:sz w:val="24"/>
          <w:szCs w:val="24"/>
        </w:rPr>
        <w:t xml:space="preserve">1.2. </w:t>
      </w:r>
      <w:r>
        <w:rPr>
          <w:bCs/>
          <w:iCs/>
          <w:sz w:val="24"/>
          <w:szCs w:val="24"/>
        </w:rPr>
        <w:t>Требования к поступающим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5</w:t>
      </w:r>
      <w:r>
        <w:rPr>
          <w:bCs/>
          <w:iCs/>
          <w:sz w:val="24"/>
          <w:szCs w:val="24"/>
        </w:rPr>
        <w:tab/>
      </w:r>
    </w:p>
    <w:p w:rsidR="00721752" w:rsidRPr="00726404" w:rsidRDefault="00721752" w:rsidP="001D568D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 w:rsidRPr="00726404">
        <w:rPr>
          <w:bCs/>
          <w:iCs/>
          <w:sz w:val="24"/>
          <w:szCs w:val="24"/>
        </w:rPr>
        <w:t xml:space="preserve">1.3. </w:t>
      </w:r>
      <w:r>
        <w:rPr>
          <w:bCs/>
          <w:iCs/>
          <w:sz w:val="24"/>
          <w:szCs w:val="24"/>
        </w:rPr>
        <w:t>Квалификационная характеристика выпускника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5</w:t>
      </w:r>
    </w:p>
    <w:p w:rsidR="00721752" w:rsidRDefault="00721752" w:rsidP="004F6F35">
      <w:pPr>
        <w:spacing w:before="100" w:beforeAutospacing="1" w:after="100" w:afterAutospacing="1"/>
        <w:ind w:left="-20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2. Образовательная программа                                                                                                        6</w:t>
      </w:r>
    </w:p>
    <w:p w:rsidR="00721752" w:rsidRDefault="00721752" w:rsidP="004F6F35">
      <w:pPr>
        <w:spacing w:before="100" w:beforeAutospacing="1" w:after="100" w:afterAutospacing="1"/>
        <w:ind w:left="-20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2.1.Область профессиональной деятельности выпускника   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6  </w:t>
      </w:r>
    </w:p>
    <w:p w:rsidR="00721752" w:rsidRDefault="00721752" w:rsidP="004F6F35">
      <w:pPr>
        <w:spacing w:before="100" w:beforeAutospacing="1" w:after="100" w:afterAutospacing="1"/>
        <w:ind w:left="-20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2.2. Виды профессиональной деятельности                                                                                6</w:t>
      </w:r>
    </w:p>
    <w:p w:rsidR="00721752" w:rsidRPr="00726404" w:rsidRDefault="00721752" w:rsidP="004F6F35">
      <w:pPr>
        <w:spacing w:before="100" w:beforeAutospacing="1" w:after="100" w:afterAutospacing="1"/>
        <w:ind w:left="-20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</w:t>
      </w:r>
      <w:r w:rsidRPr="00726404">
        <w:rPr>
          <w:bCs/>
          <w:iCs/>
          <w:sz w:val="24"/>
          <w:szCs w:val="24"/>
        </w:rPr>
        <w:t>Учебный план,  учебн</w:t>
      </w:r>
      <w:r>
        <w:rPr>
          <w:bCs/>
          <w:iCs/>
          <w:sz w:val="24"/>
          <w:szCs w:val="24"/>
        </w:rPr>
        <w:t>ые программы</w:t>
      </w:r>
      <w:r w:rsidRPr="0072640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7</w:t>
      </w:r>
    </w:p>
    <w:p w:rsidR="00721752" w:rsidRPr="00726404" w:rsidRDefault="00721752" w:rsidP="004F6F35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3.1.</w:t>
      </w:r>
      <w:r w:rsidRPr="00726404">
        <w:rPr>
          <w:bCs/>
          <w:iCs/>
          <w:sz w:val="24"/>
          <w:szCs w:val="24"/>
        </w:rPr>
        <w:t>Учебно-методический комплекс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20</w:t>
      </w:r>
    </w:p>
    <w:p w:rsidR="00721752" w:rsidRPr="00726404" w:rsidRDefault="00721752" w:rsidP="004F6F35">
      <w:pPr>
        <w:spacing w:before="100" w:beforeAutospacing="1" w:after="100" w:afterAutospacing="1"/>
        <w:ind w:hanging="20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</w:t>
      </w:r>
      <w:r w:rsidRPr="00726404">
        <w:rPr>
          <w:bCs/>
          <w:iCs/>
          <w:sz w:val="24"/>
          <w:szCs w:val="24"/>
        </w:rPr>
        <w:t xml:space="preserve">Перспективы развития </w:t>
      </w:r>
      <w:r>
        <w:rPr>
          <w:bCs/>
          <w:iCs/>
          <w:sz w:val="24"/>
          <w:szCs w:val="24"/>
        </w:rPr>
        <w:t>центра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28</w:t>
      </w:r>
    </w:p>
    <w:p w:rsidR="00721752" w:rsidRPr="00726404" w:rsidRDefault="00721752" w:rsidP="00F92E63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4.1.</w:t>
      </w:r>
      <w:r w:rsidRPr="00726404">
        <w:rPr>
          <w:bCs/>
          <w:iCs/>
          <w:sz w:val="24"/>
          <w:szCs w:val="24"/>
        </w:rPr>
        <w:t>Условия реализации образовательной программы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28</w:t>
      </w:r>
    </w:p>
    <w:p w:rsidR="00721752" w:rsidRPr="00726404" w:rsidRDefault="00721752" w:rsidP="00F92E63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4.2.</w:t>
      </w:r>
      <w:r w:rsidRPr="00726404">
        <w:rPr>
          <w:bCs/>
          <w:iCs/>
          <w:sz w:val="24"/>
          <w:szCs w:val="24"/>
        </w:rPr>
        <w:t>Формы контроля и учета достижений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29</w:t>
      </w:r>
    </w:p>
    <w:p w:rsidR="00721752" w:rsidRPr="00726404" w:rsidRDefault="00721752" w:rsidP="00F92E63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4.3.</w:t>
      </w:r>
      <w:r w:rsidRPr="00726404">
        <w:rPr>
          <w:bCs/>
          <w:iCs/>
          <w:sz w:val="24"/>
          <w:szCs w:val="24"/>
        </w:rPr>
        <w:t>Модель выпускника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29</w:t>
      </w:r>
    </w:p>
    <w:p w:rsidR="00721752" w:rsidRPr="00726404" w:rsidRDefault="00721752" w:rsidP="00F92E63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4.4.</w:t>
      </w:r>
      <w:r w:rsidRPr="00726404">
        <w:rPr>
          <w:bCs/>
          <w:iCs/>
          <w:sz w:val="24"/>
          <w:szCs w:val="24"/>
        </w:rPr>
        <w:t>Ожидаемые  результаты программы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30</w:t>
      </w:r>
    </w:p>
    <w:p w:rsidR="00721752" w:rsidRPr="00726404" w:rsidRDefault="00721752" w:rsidP="00F92E63">
      <w:pPr>
        <w:spacing w:before="100" w:beforeAutospacing="1" w:after="100" w:afterAutospacing="1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4.5.</w:t>
      </w:r>
      <w:r w:rsidRPr="00726404">
        <w:rPr>
          <w:bCs/>
          <w:iCs/>
          <w:sz w:val="24"/>
          <w:szCs w:val="24"/>
        </w:rPr>
        <w:t>Управление реализацией программы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                                                                       30</w:t>
      </w:r>
    </w:p>
    <w:p w:rsidR="00721752" w:rsidRPr="0017794D" w:rsidRDefault="00721752">
      <w:pPr>
        <w:spacing w:after="200" w:line="276" w:lineRule="auto"/>
        <w:rPr>
          <w:bCs/>
          <w:sz w:val="24"/>
          <w:szCs w:val="24"/>
        </w:rPr>
      </w:pPr>
    </w:p>
    <w:p w:rsidR="00721752" w:rsidRPr="0017794D" w:rsidRDefault="00721752" w:rsidP="0017794D">
      <w:pPr>
        <w:tabs>
          <w:tab w:val="left" w:pos="9214"/>
        </w:tabs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Pr="00726404" w:rsidRDefault="00721752">
      <w:pPr>
        <w:spacing w:after="200" w:line="276" w:lineRule="auto"/>
        <w:rPr>
          <w:b/>
          <w:bCs/>
          <w:spacing w:val="-1"/>
          <w:sz w:val="24"/>
          <w:szCs w:val="24"/>
        </w:rPr>
      </w:pPr>
    </w:p>
    <w:p w:rsidR="00721752" w:rsidRDefault="00721752" w:rsidP="001D568D">
      <w:pPr>
        <w:shd w:val="clear" w:color="auto" w:fill="FFFFFF"/>
        <w:spacing w:line="307" w:lineRule="exact"/>
        <w:ind w:right="1248"/>
        <w:jc w:val="center"/>
        <w:rPr>
          <w:b/>
          <w:bCs/>
          <w:spacing w:val="-1"/>
          <w:sz w:val="24"/>
          <w:szCs w:val="24"/>
        </w:rPr>
      </w:pPr>
    </w:p>
    <w:p w:rsidR="00721752" w:rsidRDefault="00721752" w:rsidP="001D568D">
      <w:pPr>
        <w:shd w:val="clear" w:color="auto" w:fill="FFFFFF"/>
        <w:spacing w:line="307" w:lineRule="exact"/>
        <w:ind w:right="1248"/>
        <w:jc w:val="center"/>
        <w:rPr>
          <w:b/>
          <w:bCs/>
          <w:spacing w:val="-1"/>
          <w:sz w:val="24"/>
          <w:szCs w:val="24"/>
        </w:rPr>
      </w:pPr>
    </w:p>
    <w:p w:rsidR="00721752" w:rsidRDefault="00721752" w:rsidP="00096FB2">
      <w:pPr>
        <w:shd w:val="clear" w:color="auto" w:fill="FFFFFF"/>
        <w:jc w:val="center"/>
        <w:rPr>
          <w:rStyle w:val="Emphasis"/>
          <w:i w:val="0"/>
          <w:iCs/>
          <w:sz w:val="24"/>
          <w:szCs w:val="24"/>
        </w:rPr>
      </w:pPr>
    </w:p>
    <w:p w:rsidR="00721752" w:rsidRPr="00D84518" w:rsidRDefault="00721752" w:rsidP="00096FB2">
      <w:pPr>
        <w:shd w:val="clear" w:color="auto" w:fill="FFFFFF"/>
        <w:jc w:val="center"/>
        <w:rPr>
          <w:rStyle w:val="Emphasis"/>
          <w:i w:val="0"/>
          <w:iCs/>
          <w:sz w:val="24"/>
          <w:szCs w:val="24"/>
        </w:rPr>
      </w:pPr>
      <w:r w:rsidRPr="00D84518">
        <w:rPr>
          <w:rStyle w:val="Emphasis"/>
          <w:i w:val="0"/>
          <w:iCs/>
          <w:sz w:val="24"/>
          <w:szCs w:val="24"/>
        </w:rPr>
        <w:t>П</w:t>
      </w:r>
      <w:r>
        <w:rPr>
          <w:rStyle w:val="Emphasis"/>
          <w:i w:val="0"/>
          <w:iCs/>
          <w:sz w:val="24"/>
          <w:szCs w:val="24"/>
        </w:rPr>
        <w:t>аспорт</w:t>
      </w:r>
      <w:r w:rsidRPr="00D84518">
        <w:rPr>
          <w:rStyle w:val="Emphasis"/>
          <w:i w:val="0"/>
          <w:iCs/>
          <w:sz w:val="24"/>
          <w:szCs w:val="24"/>
        </w:rPr>
        <w:t xml:space="preserve"> </w:t>
      </w:r>
      <w:r>
        <w:rPr>
          <w:rStyle w:val="Emphasis"/>
          <w:i w:val="0"/>
          <w:iCs/>
          <w:sz w:val="24"/>
          <w:szCs w:val="24"/>
        </w:rPr>
        <w:t>образовательной программы</w:t>
      </w:r>
      <w:r w:rsidRPr="00D84518">
        <w:rPr>
          <w:rStyle w:val="Emphasis"/>
          <w:i w:val="0"/>
          <w:iCs/>
          <w:sz w:val="24"/>
          <w:szCs w:val="24"/>
        </w:rPr>
        <w:t xml:space="preserve"> </w:t>
      </w:r>
      <w:r>
        <w:rPr>
          <w:rStyle w:val="Emphasis"/>
          <w:i w:val="0"/>
          <w:iCs/>
          <w:sz w:val="24"/>
          <w:szCs w:val="24"/>
        </w:rPr>
        <w:t>профессиональной подготовки</w:t>
      </w:r>
    </w:p>
    <w:p w:rsidR="00721752" w:rsidRDefault="00721752" w:rsidP="000F7829">
      <w:pPr>
        <w:shd w:val="clear" w:color="auto" w:fill="FFFFFF"/>
        <w:jc w:val="center"/>
        <w:rPr>
          <w:iCs/>
          <w:spacing w:val="-3"/>
          <w:sz w:val="24"/>
          <w:szCs w:val="24"/>
        </w:rPr>
      </w:pPr>
    </w:p>
    <w:p w:rsidR="00721752" w:rsidRPr="00130E6C" w:rsidRDefault="00721752" w:rsidP="000F7829">
      <w:pPr>
        <w:shd w:val="clear" w:color="auto" w:fill="FFFFFF"/>
        <w:jc w:val="center"/>
        <w:rPr>
          <w:iCs/>
          <w:spacing w:val="-3"/>
          <w:sz w:val="24"/>
          <w:szCs w:val="24"/>
        </w:rPr>
      </w:pPr>
      <w:r w:rsidRPr="000863E8">
        <w:rPr>
          <w:iCs/>
          <w:spacing w:val="-3"/>
          <w:sz w:val="24"/>
          <w:szCs w:val="24"/>
        </w:rPr>
        <w:t>1</w:t>
      </w:r>
      <w:r w:rsidRPr="00130E6C">
        <w:rPr>
          <w:iCs/>
          <w:spacing w:val="-3"/>
          <w:sz w:val="24"/>
          <w:szCs w:val="24"/>
        </w:rPr>
        <w:t>. Пояснительная записка к образовательной программе</w:t>
      </w:r>
    </w:p>
    <w:p w:rsidR="00721752" w:rsidRPr="00D84518" w:rsidRDefault="00721752" w:rsidP="000F7829">
      <w:pPr>
        <w:jc w:val="both"/>
        <w:rPr>
          <w:spacing w:val="-6"/>
          <w:sz w:val="24"/>
          <w:szCs w:val="24"/>
        </w:rPr>
      </w:pPr>
      <w:r w:rsidRPr="00D84518">
        <w:rPr>
          <w:spacing w:val="-6"/>
          <w:sz w:val="24"/>
          <w:szCs w:val="24"/>
        </w:rPr>
        <w:t>Полное официальное наименование центра согласно Уставу - муниципальное автономное учреждение города Набережные Челны «Центр производственно-технического обеспечения муниципальных учреждений города».</w:t>
      </w:r>
    </w:p>
    <w:p w:rsidR="00721752" w:rsidRDefault="00721752" w:rsidP="000F7829">
      <w:pPr>
        <w:jc w:val="both"/>
        <w:rPr>
          <w:spacing w:val="-6"/>
          <w:sz w:val="24"/>
          <w:szCs w:val="24"/>
        </w:rPr>
      </w:pPr>
      <w:r w:rsidRPr="00D84518">
        <w:rPr>
          <w:spacing w:val="-6"/>
          <w:sz w:val="24"/>
          <w:szCs w:val="24"/>
        </w:rPr>
        <w:t xml:space="preserve">Лицензии на образовательную деятельность: Серия </w:t>
      </w:r>
      <w:smartTag w:uri="urn:schemas-microsoft-com:office:smarttags" w:element="metricconverter">
        <w:smartTagPr>
          <w:attr w:name="ProductID" w:val="16 Л"/>
        </w:smartTagPr>
        <w:r w:rsidRPr="00D84518">
          <w:rPr>
            <w:spacing w:val="-6"/>
            <w:sz w:val="24"/>
            <w:szCs w:val="24"/>
          </w:rPr>
          <w:t>16 Л</w:t>
        </w:r>
      </w:smartTag>
      <w:r w:rsidRPr="00D84518">
        <w:rPr>
          <w:spacing w:val="-6"/>
          <w:sz w:val="24"/>
          <w:szCs w:val="24"/>
        </w:rPr>
        <w:t xml:space="preserve"> 01 №0005216, от 28.11.2016 года, срок действия лицензии бессрочный, разрешает осуществление следующих видов деятельности: на право оказывать образовательные услуги по реализации программ по профессиональному обучению.</w:t>
      </w:r>
      <w:r>
        <w:rPr>
          <w:spacing w:val="-6"/>
          <w:sz w:val="24"/>
          <w:szCs w:val="24"/>
        </w:rPr>
        <w:t xml:space="preserve"> </w:t>
      </w:r>
    </w:p>
    <w:p w:rsidR="00721752" w:rsidRPr="00726404" w:rsidRDefault="00721752" w:rsidP="000F7829">
      <w:pPr>
        <w:jc w:val="both"/>
        <w:rPr>
          <w:bCs/>
          <w:sz w:val="24"/>
          <w:szCs w:val="24"/>
        </w:rPr>
      </w:pPr>
      <w:r w:rsidRPr="00D84518">
        <w:rPr>
          <w:bCs/>
          <w:sz w:val="24"/>
          <w:szCs w:val="24"/>
        </w:rPr>
        <w:t>Образовательная программа  представляет собой программу профессиональной подготовки по профессии</w:t>
      </w:r>
      <w:r>
        <w:rPr>
          <w:bCs/>
          <w:sz w:val="24"/>
          <w:szCs w:val="24"/>
        </w:rPr>
        <w:t xml:space="preserve"> </w:t>
      </w:r>
      <w:r w:rsidRPr="00D84518">
        <w:rPr>
          <w:bCs/>
          <w:sz w:val="24"/>
          <w:szCs w:val="24"/>
        </w:rPr>
        <w:t>24234 «Младшая сестра милосердия»</w:t>
      </w:r>
      <w:r>
        <w:rPr>
          <w:bCs/>
          <w:sz w:val="24"/>
          <w:szCs w:val="24"/>
        </w:rPr>
        <w:t>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Согласно лицензии на образовательную деятельность в центре реализуются программы профессиональной подготовки.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При разработке образовательной программы учтены: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 - возможности образовательной среды;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 - уровень готовности учителей к реализации вариативных образовательных программ;  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 в ОУ работает высококвалифицированный коллектив, который состоит из учителей, инженерно-педагогических работников. Всего 11 учителей, из которых 10 чел.(91%) имеют высшее образование, 1 чел.(9%) среднее профессиональное. Имеют квалификационную категорию 8 чел. (73%), в том числе первую категорию - 4 человека, высшую - 4 человека;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 - материально-техническое обеспечение учебного процесса;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 в центре созданы комфортные условия для всех участников образовательного процесса.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Материально-техническая и учебно-методическая база: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Всего в центре 36 специализированных учебных кабинетов, в 6 компьютерных классах установлено 69 компьютеров, 4 кабинета оборудованы мультимедийными средствами, 79 терминалов имеют доступ к сети Интернет.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Центр работает согласно утвержденному режиму дня, по графику шестидневной недели, в две смены. 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Центр расположен в двух типовых зданиях (Новый город 18/09, Пос. ГЭС, Столбовая,53). Техническое состояние зданий удовлетворительное. Имеются акты приемки учебных кабинетов и мастерских. Комбинат располагает 36 специализированными учебными кабинетами и учебными мастерскими: автодело, слесарное дело, монтажное дело, поварское дело, парикмахерское дело, швейное дело (2), художественная мастерская, механический участок, сварочный пост. В центре работают две столовые, оборудованы кабинет охраны труда и профориентационный кабинет, имеются медицинский кабинет, административные и служебные помещения. В 6 компьютерных кабинетах в учебном процессе используются 69 компьютеров. Вся учебно-методическая литература (общее количество экземпляров -1490) находится в методическом кабинете и учебных кабинетах. Все кабинеты и мастерские оснащены в соответствии с требованиями СанПиН и перечня учебного и компьютерного оборудования для оснащения образовательных учреждений. Имеются акты разрешения учебных и практических занятий, акты разрешения на ввод в действие оборудования в учебных мастерских. Материально-техническое состояние центра постоянно улучшается.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 Принципы построения образовательной программы: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 xml:space="preserve">-цели и содержание образовательного процесса, особенности их раскрытия </w:t>
      </w:r>
      <w:r>
        <w:rPr>
          <w:sz w:val="24"/>
          <w:szCs w:val="24"/>
        </w:rPr>
        <w:t xml:space="preserve">осуществляются </w:t>
      </w:r>
      <w:r w:rsidRPr="00D84518">
        <w:rPr>
          <w:sz w:val="24"/>
          <w:szCs w:val="24"/>
        </w:rPr>
        <w:t>через содержание учебного предмета и педагогических технологий;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-учебно-методическую базу реализации учебной программы.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Образовательная программа устанавливает содержание и способы сетевого взаимодействия с другими ОУ, научными учреждениями и предприятиями в целях развития творческого потенциала учащихся, выявления и объективной оценки их достижений.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Образовательная программа регламентирует: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-условия  освоения образовательной программы;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-диагностические процедуры для объективного поэтапного учета образовательных достижений учащихся;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-организационно-педагогические условия реализации программы.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Основным условием эффективности обучения и обеспечения его вариативности является: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-обеспечение образовательной подготовки;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-создание необходимых условий для развития личностной мотивации обучающихся;</w:t>
      </w:r>
    </w:p>
    <w:p w:rsidR="00721752" w:rsidRPr="00D84518" w:rsidRDefault="00721752" w:rsidP="000F7829">
      <w:pPr>
        <w:shd w:val="clear" w:color="auto" w:fill="FFFFFF"/>
        <w:jc w:val="both"/>
        <w:rPr>
          <w:sz w:val="24"/>
          <w:szCs w:val="24"/>
        </w:rPr>
      </w:pPr>
      <w:r w:rsidRPr="00D84518">
        <w:rPr>
          <w:sz w:val="24"/>
          <w:szCs w:val="24"/>
        </w:rPr>
        <w:t>-использование современных образовательных технологий;</w:t>
      </w:r>
    </w:p>
    <w:p w:rsidR="00721752" w:rsidRPr="00726404" w:rsidRDefault="00721752" w:rsidP="000F7829">
      <w:pPr>
        <w:shd w:val="clear" w:color="auto" w:fill="FFFFFF"/>
        <w:jc w:val="both"/>
        <w:rPr>
          <w:spacing w:val="-6"/>
          <w:sz w:val="24"/>
          <w:szCs w:val="24"/>
        </w:rPr>
      </w:pPr>
      <w:r w:rsidRPr="00D84518">
        <w:rPr>
          <w:sz w:val="24"/>
          <w:szCs w:val="24"/>
        </w:rPr>
        <w:t>-использование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  <w:r>
        <w:rPr>
          <w:sz w:val="24"/>
          <w:szCs w:val="24"/>
        </w:rPr>
        <w:t xml:space="preserve"> </w:t>
      </w:r>
    </w:p>
    <w:p w:rsidR="00721752" w:rsidRPr="00726404" w:rsidRDefault="00721752" w:rsidP="000F7829">
      <w:pPr>
        <w:rPr>
          <w:sz w:val="24"/>
          <w:szCs w:val="24"/>
        </w:rPr>
      </w:pPr>
    </w:p>
    <w:p w:rsidR="00721752" w:rsidRDefault="00721752" w:rsidP="00096FB2">
      <w:pPr>
        <w:numPr>
          <w:ilvl w:val="1"/>
          <w:numId w:val="21"/>
        </w:numPr>
        <w:shd w:val="clear" w:color="auto" w:fill="FFFFFF"/>
        <w:tabs>
          <w:tab w:val="clear" w:pos="465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130E6C">
        <w:rPr>
          <w:bCs/>
          <w:spacing w:val="-1"/>
          <w:sz w:val="24"/>
          <w:szCs w:val="24"/>
        </w:rPr>
        <w:t xml:space="preserve">Нормативную правовую основу разработки образовательной программы </w:t>
      </w:r>
      <w:r w:rsidRPr="00130E6C">
        <w:rPr>
          <w:bCs/>
          <w:sz w:val="24"/>
          <w:szCs w:val="24"/>
        </w:rPr>
        <w:t>профессиональной подготовки (далее – программа) составляют</w:t>
      </w:r>
      <w:r w:rsidRPr="00726404">
        <w:rPr>
          <w:b/>
          <w:bCs/>
          <w:sz w:val="24"/>
          <w:szCs w:val="24"/>
        </w:rPr>
        <w:t>:</w:t>
      </w:r>
    </w:p>
    <w:p w:rsidR="00721752" w:rsidRDefault="00721752" w:rsidP="00096FB2">
      <w:pPr>
        <w:shd w:val="clear" w:color="auto" w:fill="FFFFFF"/>
        <w:tabs>
          <w:tab w:val="num" w:pos="0"/>
        </w:tabs>
        <w:jc w:val="both"/>
        <w:rPr>
          <w:rStyle w:val="a"/>
          <w:color w:val="000000"/>
          <w:sz w:val="24"/>
          <w:szCs w:val="24"/>
        </w:rPr>
      </w:pPr>
      <w:r w:rsidRPr="000248F5">
        <w:rPr>
          <w:rStyle w:val="a"/>
          <w:color w:val="000000"/>
          <w:sz w:val="24"/>
          <w:szCs w:val="24"/>
        </w:rPr>
        <w:t>-Закона РФ «Об Образовании» от 29.12.2012 №273-ФЗ;</w:t>
      </w:r>
    </w:p>
    <w:p w:rsidR="00721752" w:rsidRPr="00A51317" w:rsidRDefault="00721752" w:rsidP="00096FB2">
      <w:pPr>
        <w:pStyle w:val="BodyText"/>
        <w:tabs>
          <w:tab w:val="num" w:pos="0"/>
          <w:tab w:val="left" w:pos="1307"/>
        </w:tabs>
        <w:spacing w:after="0" w:line="278" w:lineRule="exact"/>
        <w:rPr>
          <w:sz w:val="24"/>
          <w:szCs w:val="24"/>
        </w:rPr>
      </w:pPr>
      <w:r>
        <w:rPr>
          <w:rStyle w:val="a"/>
          <w:color w:val="000000"/>
          <w:sz w:val="24"/>
          <w:szCs w:val="24"/>
        </w:rPr>
        <w:t>-</w:t>
      </w:r>
      <w:r w:rsidRPr="003031CC">
        <w:rPr>
          <w:rStyle w:val="a"/>
          <w:color w:val="000000"/>
          <w:sz w:val="24"/>
          <w:szCs w:val="24"/>
        </w:rPr>
        <w:t xml:space="preserve">Федерального государственного образовательного стандарта (далее - ФГОС) по профессии начального профессионального образования (далее НПО) </w:t>
      </w:r>
      <w:r>
        <w:rPr>
          <w:rStyle w:val="a"/>
          <w:color w:val="000000"/>
          <w:sz w:val="24"/>
          <w:szCs w:val="24"/>
        </w:rPr>
        <w:t>24234</w:t>
      </w:r>
      <w:r w:rsidRPr="003031CC">
        <w:rPr>
          <w:rStyle w:val="a"/>
          <w:color w:val="000000"/>
          <w:sz w:val="24"/>
          <w:szCs w:val="24"/>
        </w:rPr>
        <w:t xml:space="preserve"> </w:t>
      </w:r>
      <w:r>
        <w:rPr>
          <w:rStyle w:val="a"/>
          <w:color w:val="000000"/>
          <w:sz w:val="24"/>
          <w:szCs w:val="24"/>
        </w:rPr>
        <w:t>Младшая сестра милосердия;</w:t>
      </w:r>
    </w:p>
    <w:p w:rsidR="00721752" w:rsidRPr="000F7829" w:rsidRDefault="00721752" w:rsidP="00096FB2">
      <w:pPr>
        <w:pStyle w:val="BodyText"/>
        <w:tabs>
          <w:tab w:val="num" w:pos="0"/>
          <w:tab w:val="left" w:pos="1307"/>
        </w:tabs>
        <w:spacing w:after="0" w:line="278" w:lineRule="exact"/>
        <w:ind w:right="60"/>
        <w:rPr>
          <w:sz w:val="24"/>
          <w:szCs w:val="24"/>
        </w:rPr>
      </w:pPr>
      <w:r w:rsidRPr="000248F5">
        <w:rPr>
          <w:rStyle w:val="a"/>
          <w:color w:val="000000"/>
          <w:sz w:val="24"/>
          <w:szCs w:val="24"/>
        </w:rPr>
        <w:t xml:space="preserve">-Приказа Министерства образования и науки РФ от 18 апреля </w:t>
      </w:r>
      <w:smartTag w:uri="urn:schemas-microsoft-com:office:smarttags" w:element="metricconverter">
        <w:smartTagPr>
          <w:attr w:name="ProductID" w:val="2013 г"/>
        </w:smartTagPr>
        <w:r w:rsidRPr="000248F5">
          <w:rPr>
            <w:rStyle w:val="a"/>
            <w:color w:val="000000"/>
            <w:sz w:val="24"/>
            <w:szCs w:val="24"/>
          </w:rPr>
          <w:t>2013 г</w:t>
        </w:r>
      </w:smartTag>
      <w:r w:rsidRPr="000248F5">
        <w:rPr>
          <w:rStyle w:val="a"/>
          <w:color w:val="000000"/>
          <w:sz w:val="24"/>
          <w:szCs w:val="24"/>
        </w:rPr>
        <w:t>. № 292 «Об утверждении Порядка организации и осуществления образовательной деятельности по основным программам профессионального обучения;</w:t>
      </w:r>
    </w:p>
    <w:p w:rsidR="00721752" w:rsidRPr="00726404" w:rsidRDefault="00721752" w:rsidP="00096FB2">
      <w:pPr>
        <w:shd w:val="clear" w:color="auto" w:fill="FFFFFF"/>
        <w:tabs>
          <w:tab w:val="num" w:pos="0"/>
        </w:tabs>
        <w:spacing w:line="274" w:lineRule="exact"/>
        <w:ind w:right="5"/>
        <w:jc w:val="both"/>
        <w:rPr>
          <w:sz w:val="24"/>
          <w:szCs w:val="24"/>
        </w:rPr>
      </w:pPr>
      <w:r w:rsidRPr="00726404">
        <w:rPr>
          <w:sz w:val="24"/>
          <w:szCs w:val="24"/>
        </w:rPr>
        <w:t>– Общероссийский классификатор профессий рабочих, служащих, ОК 016-94, 01.11.2005 г.;</w:t>
      </w:r>
    </w:p>
    <w:p w:rsidR="00721752" w:rsidRPr="00726404" w:rsidRDefault="00721752" w:rsidP="00096FB2">
      <w:pPr>
        <w:shd w:val="clear" w:color="auto" w:fill="FFFFFF"/>
        <w:tabs>
          <w:tab w:val="num" w:pos="0"/>
        </w:tabs>
        <w:spacing w:line="274" w:lineRule="exact"/>
        <w:ind w:right="14"/>
        <w:jc w:val="both"/>
        <w:rPr>
          <w:sz w:val="24"/>
          <w:szCs w:val="24"/>
        </w:rPr>
      </w:pPr>
      <w:r w:rsidRPr="00726404">
        <w:rPr>
          <w:sz w:val="24"/>
          <w:szCs w:val="24"/>
        </w:rPr>
        <w:t>– Приказ Минобразования России от 29.10.01 №3477 "Об утверждении Перечня профессий профессиональной подготовки";</w:t>
      </w:r>
    </w:p>
    <w:p w:rsidR="00721752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26404">
        <w:rPr>
          <w:sz w:val="24"/>
          <w:szCs w:val="24"/>
        </w:rPr>
        <w:t xml:space="preserve">– Письмо Минобрнауки России от 21 июня </w:t>
      </w:r>
      <w:smartTag w:uri="urn:schemas-microsoft-com:office:smarttags" w:element="metricconverter">
        <w:smartTagPr>
          <w:attr w:name="ProductID" w:val="2006 г"/>
        </w:smartTagPr>
        <w:r w:rsidRPr="00726404">
          <w:rPr>
            <w:sz w:val="24"/>
            <w:szCs w:val="24"/>
          </w:rPr>
          <w:t>2006 г</w:t>
        </w:r>
      </w:smartTag>
      <w:r w:rsidRPr="00726404">
        <w:rPr>
          <w:sz w:val="24"/>
          <w:szCs w:val="24"/>
        </w:rPr>
        <w:t>. № 03-1508 «О перечне профессий (специальностей) общеобразовательных учреждений» за подписью первого заместителя министра образования и науки РТ Д.М.Мустафина</w:t>
      </w:r>
      <w:r>
        <w:rPr>
          <w:sz w:val="24"/>
          <w:szCs w:val="24"/>
        </w:rPr>
        <w:t>;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Единый тарифно-квалификационный справочник работ и профессий рабочих (ЕТКС), 2014;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-Устава МАУ «Центр производственно-технического обеспечения муниципальных учреждений города»;</w:t>
      </w:r>
    </w:p>
    <w:p w:rsidR="00721752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- Положения об оказании образовательных услуг в МАУ «Центр производственно-технического обеспечения муниципальных учреждений города»;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Программа реализуется в структурном подразделении МАУ «ЦПТО МУГ» 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Термины, определения и используемые сокращения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В программе используются следующие термины и их определения: 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Компетенция – способность применять знания, умения, личностные качества и практический опыт для успешной деятельности в определенной области.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Профессиональный модуль – часть основной профессиональной образовательной</w:t>
      </w:r>
      <w:r>
        <w:rPr>
          <w:sz w:val="24"/>
          <w:szCs w:val="24"/>
        </w:rPr>
        <w:t xml:space="preserve"> </w:t>
      </w:r>
      <w:r w:rsidRPr="00745640">
        <w:rPr>
          <w:sz w:val="24"/>
          <w:szCs w:val="24"/>
        </w:rPr>
        <w:t>программы, имеющая определённую логическую завершённость по отношению к</w:t>
      </w:r>
      <w:r>
        <w:rPr>
          <w:sz w:val="24"/>
          <w:szCs w:val="24"/>
        </w:rPr>
        <w:t xml:space="preserve"> </w:t>
      </w:r>
      <w:r w:rsidRPr="00745640">
        <w:rPr>
          <w:sz w:val="24"/>
          <w:szCs w:val="24"/>
        </w:rPr>
        <w:t>планируемым результатам подготовки, и предназначенная для освоения профессиональных</w:t>
      </w:r>
      <w:r>
        <w:rPr>
          <w:sz w:val="24"/>
          <w:szCs w:val="24"/>
        </w:rPr>
        <w:t xml:space="preserve"> </w:t>
      </w:r>
      <w:r w:rsidRPr="00745640">
        <w:rPr>
          <w:sz w:val="24"/>
          <w:szCs w:val="24"/>
        </w:rPr>
        <w:t>компетенций в рамках каждого из основных видов профессиональной деятельности.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Основные виды профессиональной деятельности – профессиональные функции, каждая из</w:t>
      </w:r>
      <w:r>
        <w:rPr>
          <w:sz w:val="24"/>
          <w:szCs w:val="24"/>
        </w:rPr>
        <w:t xml:space="preserve"> </w:t>
      </w:r>
      <w:r w:rsidRPr="00745640">
        <w:rPr>
          <w:sz w:val="24"/>
          <w:szCs w:val="24"/>
        </w:rPr>
        <w:t>которых обладает относительной автономностью и определена работодателем как</w:t>
      </w:r>
      <w:r>
        <w:rPr>
          <w:sz w:val="24"/>
          <w:szCs w:val="24"/>
        </w:rPr>
        <w:t xml:space="preserve"> необходимый компонент </w:t>
      </w:r>
      <w:r w:rsidRPr="00745640">
        <w:rPr>
          <w:sz w:val="24"/>
          <w:szCs w:val="24"/>
        </w:rPr>
        <w:t>содержания    основной</w:t>
      </w:r>
      <w:r w:rsidRPr="00745640">
        <w:rPr>
          <w:sz w:val="24"/>
          <w:szCs w:val="24"/>
        </w:rPr>
        <w:tab/>
      </w:r>
      <w:r>
        <w:rPr>
          <w:sz w:val="24"/>
          <w:szCs w:val="24"/>
        </w:rPr>
        <w:t>п</w:t>
      </w:r>
      <w:r w:rsidRPr="00745640">
        <w:rPr>
          <w:sz w:val="24"/>
          <w:szCs w:val="24"/>
        </w:rPr>
        <w:t>рофессиональной   образовательной</w:t>
      </w:r>
      <w:r>
        <w:rPr>
          <w:sz w:val="24"/>
          <w:szCs w:val="24"/>
        </w:rPr>
        <w:t xml:space="preserve"> </w:t>
      </w:r>
      <w:r w:rsidRPr="00745640">
        <w:rPr>
          <w:sz w:val="24"/>
          <w:szCs w:val="24"/>
        </w:rPr>
        <w:t>программы.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Результаты подготовки –  освоенные   компетенции и умения, усвоенные  знания, обеспечивающие соответствующую квалификацию и уровень образования.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Учебный (профессиональный) цикл – совокупность дисциплин (модулей), обеспечивающих усвоение      знаний,      умений      и      формирование      компетенций      в соответствующей сфере профессиональной деятельности. 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ПМ – профессиональный модуль; 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ОК – общая компетенция; </w:t>
      </w:r>
    </w:p>
    <w:p w:rsidR="00721752" w:rsidRPr="00745640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 xml:space="preserve">ПК – профессиональная компетенция; </w:t>
      </w:r>
    </w:p>
    <w:p w:rsidR="00721752" w:rsidRPr="00726404" w:rsidRDefault="00721752" w:rsidP="00096FB2">
      <w:pPr>
        <w:shd w:val="clear" w:color="auto" w:fill="FFFFFF"/>
        <w:tabs>
          <w:tab w:val="num" w:pos="0"/>
        </w:tabs>
        <w:jc w:val="both"/>
        <w:rPr>
          <w:sz w:val="24"/>
          <w:szCs w:val="24"/>
        </w:rPr>
      </w:pPr>
      <w:r w:rsidRPr="00745640">
        <w:rPr>
          <w:sz w:val="24"/>
          <w:szCs w:val="24"/>
        </w:rPr>
        <w:t>ОП - общепрофессиональные дисциплины.</w:t>
      </w:r>
    </w:p>
    <w:p w:rsidR="00721752" w:rsidRDefault="00721752" w:rsidP="00096FB2">
      <w:pPr>
        <w:shd w:val="clear" w:color="auto" w:fill="FFFFFF"/>
        <w:tabs>
          <w:tab w:val="num" w:pos="0"/>
        </w:tabs>
        <w:jc w:val="both"/>
        <w:rPr>
          <w:b/>
          <w:spacing w:val="-8"/>
          <w:sz w:val="24"/>
          <w:szCs w:val="24"/>
        </w:rPr>
      </w:pPr>
    </w:p>
    <w:p w:rsidR="00721752" w:rsidRPr="00D82139" w:rsidRDefault="00721752" w:rsidP="00096FB2">
      <w:pPr>
        <w:shd w:val="clear" w:color="auto" w:fill="FFFFFF"/>
        <w:tabs>
          <w:tab w:val="num" w:pos="0"/>
        </w:tabs>
        <w:jc w:val="both"/>
        <w:rPr>
          <w:spacing w:val="-8"/>
          <w:sz w:val="24"/>
          <w:szCs w:val="24"/>
        </w:rPr>
      </w:pPr>
      <w:r w:rsidRPr="00D82139">
        <w:rPr>
          <w:spacing w:val="-8"/>
          <w:sz w:val="24"/>
          <w:szCs w:val="24"/>
        </w:rPr>
        <w:t>1.2.</w:t>
      </w:r>
      <w:r w:rsidRPr="00D82139">
        <w:rPr>
          <w:spacing w:val="-8"/>
          <w:sz w:val="24"/>
          <w:szCs w:val="24"/>
        </w:rPr>
        <w:tab/>
        <w:t>Требования к поступающим</w:t>
      </w:r>
    </w:p>
    <w:p w:rsidR="00721752" w:rsidRPr="005B03AE" w:rsidRDefault="00721752" w:rsidP="00096FB2">
      <w:pPr>
        <w:tabs>
          <w:tab w:val="num" w:pos="0"/>
        </w:tabs>
        <w:rPr>
          <w:spacing w:val="-8"/>
          <w:sz w:val="24"/>
          <w:szCs w:val="24"/>
        </w:rPr>
      </w:pPr>
      <w:r w:rsidRPr="005B03AE">
        <w:rPr>
          <w:spacing w:val="-8"/>
          <w:sz w:val="24"/>
          <w:szCs w:val="24"/>
        </w:rPr>
        <w:t>На обучение профессии 24234 «Младшая сестра милосердия»</w:t>
      </w:r>
      <w:r>
        <w:rPr>
          <w:spacing w:val="-8"/>
          <w:sz w:val="24"/>
          <w:szCs w:val="24"/>
        </w:rPr>
        <w:t xml:space="preserve"> принимаются лица, достигшие 16 </w:t>
      </w:r>
      <w:r w:rsidRPr="005B03AE">
        <w:rPr>
          <w:spacing w:val="-8"/>
          <w:sz w:val="24"/>
          <w:szCs w:val="24"/>
        </w:rPr>
        <w:t>летнего возраста, не имеющие медицинских противопоказаний.</w:t>
      </w:r>
    </w:p>
    <w:p w:rsidR="00721752" w:rsidRDefault="00721752" w:rsidP="00096FB2">
      <w:pPr>
        <w:shd w:val="clear" w:color="auto" w:fill="FFFFFF"/>
        <w:tabs>
          <w:tab w:val="num" w:pos="0"/>
        </w:tabs>
        <w:jc w:val="both"/>
        <w:rPr>
          <w:b/>
          <w:spacing w:val="-8"/>
          <w:sz w:val="24"/>
          <w:szCs w:val="24"/>
        </w:rPr>
      </w:pPr>
      <w:r w:rsidRPr="00A37767">
        <w:rPr>
          <w:b/>
          <w:spacing w:val="-8"/>
          <w:sz w:val="24"/>
          <w:szCs w:val="24"/>
        </w:rPr>
        <w:t>1</w:t>
      </w:r>
      <w:r w:rsidRPr="00D82139">
        <w:rPr>
          <w:spacing w:val="-8"/>
          <w:sz w:val="24"/>
          <w:szCs w:val="24"/>
        </w:rPr>
        <w:t>.3.</w:t>
      </w:r>
      <w:r w:rsidRPr="00D82139">
        <w:rPr>
          <w:spacing w:val="-8"/>
          <w:sz w:val="24"/>
          <w:szCs w:val="24"/>
        </w:rPr>
        <w:tab/>
        <w:t>Квалификационная характеристика выпускника</w:t>
      </w:r>
    </w:p>
    <w:p w:rsidR="00721752" w:rsidRPr="00A37767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A37767">
        <w:rPr>
          <w:spacing w:val="-8"/>
          <w:sz w:val="24"/>
          <w:szCs w:val="24"/>
        </w:rPr>
        <w:t xml:space="preserve">Программа представляет собой комплекс нормативно-методической документации, регламентирующей содержание, организацию и оценку результатов подготовки. Прошедший подготовку и итоговую аттестацию должен быть готов к профессиональной деятельности в качестве </w:t>
      </w:r>
      <w:r>
        <w:rPr>
          <w:spacing w:val="-8"/>
          <w:sz w:val="24"/>
          <w:szCs w:val="24"/>
        </w:rPr>
        <w:t>младшей сестры милосердия.</w:t>
      </w:r>
    </w:p>
    <w:p w:rsidR="00721752" w:rsidRDefault="00721752" w:rsidP="00E33131">
      <w:pPr>
        <w:shd w:val="clear" w:color="auto" w:fill="FFFFFF"/>
        <w:jc w:val="both"/>
        <w:rPr>
          <w:spacing w:val="-8"/>
          <w:sz w:val="24"/>
          <w:szCs w:val="24"/>
        </w:rPr>
      </w:pPr>
      <w:r w:rsidRPr="00D82139">
        <w:rPr>
          <w:spacing w:val="-8"/>
          <w:sz w:val="24"/>
          <w:szCs w:val="24"/>
        </w:rPr>
        <w:t>1.4.</w:t>
      </w:r>
      <w:r w:rsidRPr="00D82139">
        <w:rPr>
          <w:spacing w:val="-8"/>
          <w:sz w:val="24"/>
          <w:szCs w:val="24"/>
        </w:rPr>
        <w:tab/>
        <w:t>Нормативный срок освоения программы</w:t>
      </w:r>
      <w:r>
        <w:rPr>
          <w:spacing w:val="-8"/>
          <w:sz w:val="24"/>
          <w:szCs w:val="24"/>
        </w:rPr>
        <w:t xml:space="preserve">: </w:t>
      </w:r>
      <w:r w:rsidRPr="00C17379">
        <w:rPr>
          <w:spacing w:val="-8"/>
          <w:sz w:val="24"/>
          <w:szCs w:val="24"/>
        </w:rPr>
        <w:t>350 часов при очной форме профессиональной подготовки</w:t>
      </w:r>
      <w:r>
        <w:rPr>
          <w:spacing w:val="-8"/>
          <w:sz w:val="24"/>
          <w:szCs w:val="24"/>
        </w:rPr>
        <w:t>.</w:t>
      </w:r>
    </w:p>
    <w:p w:rsidR="00721752" w:rsidRPr="00C17379" w:rsidRDefault="00721752" w:rsidP="004F6F35">
      <w:pPr>
        <w:shd w:val="clear" w:color="auto" w:fill="FFFFFF"/>
        <w:jc w:val="center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2. Образовательная программа</w:t>
      </w:r>
    </w:p>
    <w:p w:rsidR="00721752" w:rsidRPr="00D82139" w:rsidRDefault="00721752" w:rsidP="004F6F35">
      <w:pPr>
        <w:shd w:val="clear" w:color="auto" w:fill="FFFFFF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2.1</w:t>
      </w:r>
      <w:r w:rsidRPr="00D82139">
        <w:rPr>
          <w:spacing w:val="-8"/>
          <w:sz w:val="24"/>
          <w:szCs w:val="24"/>
        </w:rPr>
        <w:t>. Область     профессиональной     деятельности     выпускника:</w:t>
      </w:r>
    </w:p>
    <w:p w:rsidR="00721752" w:rsidRPr="00C17379" w:rsidRDefault="00721752" w:rsidP="00745640">
      <w:pPr>
        <w:shd w:val="clear" w:color="auto" w:fill="FFFFFF"/>
        <w:jc w:val="both"/>
        <w:rPr>
          <w:b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- </w:t>
      </w:r>
      <w:r w:rsidRPr="00C17379">
        <w:rPr>
          <w:spacing w:val="-8"/>
          <w:sz w:val="24"/>
          <w:szCs w:val="24"/>
        </w:rPr>
        <w:t>уход за больными и оказания доврачебной помощи при неотложных состояниях, травмах и острых состояниях; содействие в профессиональном самоопределении</w:t>
      </w:r>
      <w:r>
        <w:rPr>
          <w:spacing w:val="-8"/>
          <w:sz w:val="24"/>
          <w:szCs w:val="24"/>
        </w:rPr>
        <w:t>.</w:t>
      </w:r>
    </w:p>
    <w:p w:rsidR="00721752" w:rsidRPr="00D82139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D82139">
        <w:rPr>
          <w:spacing w:val="-8"/>
          <w:sz w:val="24"/>
          <w:szCs w:val="24"/>
        </w:rPr>
        <w:t>2.2 Виды профессиональной деятельности и компетенции выпускника</w:t>
      </w:r>
    </w:p>
    <w:p w:rsidR="00721752" w:rsidRPr="00C17379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C17379">
        <w:rPr>
          <w:spacing w:val="-8"/>
          <w:sz w:val="24"/>
          <w:szCs w:val="24"/>
        </w:rPr>
        <w:t>Виды профессиональной деятельности и профессиональные компетенции выпускника: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9175AE">
        <w:rPr>
          <w:spacing w:val="-8"/>
          <w:sz w:val="24"/>
          <w:szCs w:val="24"/>
        </w:rPr>
        <w:t>ВПД</w:t>
      </w:r>
      <w:r>
        <w:rPr>
          <w:spacing w:val="-8"/>
          <w:sz w:val="24"/>
          <w:szCs w:val="24"/>
        </w:rPr>
        <w:t xml:space="preserve"> 1: Младшая сестра милосердия;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9175AE">
        <w:rPr>
          <w:spacing w:val="-8"/>
          <w:sz w:val="24"/>
          <w:szCs w:val="24"/>
        </w:rPr>
        <w:t>ПК 1.1</w:t>
      </w:r>
      <w:r>
        <w:rPr>
          <w:spacing w:val="-8"/>
          <w:sz w:val="24"/>
          <w:szCs w:val="24"/>
        </w:rPr>
        <w:t xml:space="preserve">.  </w:t>
      </w:r>
      <w:r w:rsidRPr="007601C1">
        <w:rPr>
          <w:spacing w:val="-8"/>
          <w:sz w:val="24"/>
          <w:szCs w:val="24"/>
        </w:rPr>
        <w:t>Оказывать доврачебную помощь при неотложных состояниях и травмах</w:t>
      </w:r>
      <w:r>
        <w:rPr>
          <w:spacing w:val="-8"/>
          <w:sz w:val="24"/>
          <w:szCs w:val="24"/>
        </w:rPr>
        <w:t>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9175AE">
        <w:rPr>
          <w:spacing w:val="-8"/>
          <w:sz w:val="24"/>
          <w:szCs w:val="24"/>
        </w:rPr>
        <w:t>ПК 1.2</w:t>
      </w:r>
      <w:r>
        <w:rPr>
          <w:spacing w:val="-8"/>
          <w:sz w:val="24"/>
          <w:szCs w:val="24"/>
        </w:rPr>
        <w:t xml:space="preserve">.  </w:t>
      </w:r>
      <w:r w:rsidRPr="007601C1">
        <w:rPr>
          <w:spacing w:val="-8"/>
          <w:sz w:val="24"/>
          <w:szCs w:val="24"/>
        </w:rPr>
        <w:t>Участвовать в оказании медицинской помощи при чрезвычайных ситуациях</w:t>
      </w:r>
      <w:r>
        <w:rPr>
          <w:spacing w:val="-8"/>
          <w:sz w:val="24"/>
          <w:szCs w:val="24"/>
        </w:rPr>
        <w:t>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ПК</w:t>
      </w:r>
      <w:r w:rsidRPr="009175AE">
        <w:rPr>
          <w:spacing w:val="-8"/>
          <w:sz w:val="24"/>
          <w:szCs w:val="24"/>
        </w:rPr>
        <w:t>1.3</w:t>
      </w:r>
      <w:r>
        <w:rPr>
          <w:spacing w:val="-8"/>
          <w:sz w:val="24"/>
          <w:szCs w:val="24"/>
        </w:rPr>
        <w:t xml:space="preserve">. </w:t>
      </w:r>
      <w:r w:rsidRPr="007601C1">
        <w:rPr>
          <w:spacing w:val="-8"/>
          <w:sz w:val="24"/>
          <w:szCs w:val="24"/>
        </w:rPr>
        <w:t>Осуществлять уход за пациентами различных возрастных групп в условиях учреждения здравоохранения и на</w:t>
      </w:r>
      <w:r>
        <w:rPr>
          <w:spacing w:val="-8"/>
          <w:sz w:val="24"/>
          <w:szCs w:val="24"/>
        </w:rPr>
        <w:t xml:space="preserve"> дому;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ПК 1.4.  </w:t>
      </w:r>
      <w:r w:rsidRPr="007601C1">
        <w:rPr>
          <w:spacing w:val="-8"/>
          <w:sz w:val="24"/>
          <w:szCs w:val="24"/>
        </w:rPr>
        <w:t>Соблюдать принципы профессиональной этики</w:t>
      </w:r>
      <w:r>
        <w:rPr>
          <w:spacing w:val="-8"/>
          <w:sz w:val="24"/>
          <w:szCs w:val="24"/>
        </w:rPr>
        <w:t>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ПК 1.5. </w:t>
      </w:r>
      <w:r w:rsidRPr="00D045A4">
        <w:rPr>
          <w:spacing w:val="-8"/>
          <w:sz w:val="24"/>
          <w:szCs w:val="24"/>
        </w:rPr>
        <w:t>Обеспечивать безопасную больничную среду для пациентов и персонала</w:t>
      </w:r>
      <w:r>
        <w:rPr>
          <w:spacing w:val="-8"/>
          <w:sz w:val="24"/>
          <w:szCs w:val="24"/>
        </w:rPr>
        <w:t>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ПК 1.6. </w:t>
      </w:r>
      <w:r w:rsidRPr="00D045A4">
        <w:rPr>
          <w:spacing w:val="-8"/>
          <w:sz w:val="24"/>
          <w:szCs w:val="24"/>
        </w:rPr>
        <w:t>Осуществлять сестринский процесс</w:t>
      </w:r>
      <w:r>
        <w:rPr>
          <w:spacing w:val="-8"/>
          <w:sz w:val="24"/>
          <w:szCs w:val="24"/>
        </w:rPr>
        <w:t>;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</w:t>
      </w:r>
      <w:r w:rsidRPr="00D045A4">
        <w:rPr>
          <w:spacing w:val="-8"/>
          <w:sz w:val="24"/>
          <w:szCs w:val="24"/>
        </w:rPr>
        <w:t>Подготовка по программе предполагает изучение следующих учебных дисциплин и профессиональных модулей: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ОП 0.1 </w:t>
      </w:r>
      <w:r w:rsidRPr="00D57530">
        <w:rPr>
          <w:spacing w:val="-8"/>
          <w:sz w:val="24"/>
          <w:szCs w:val="24"/>
        </w:rPr>
        <w:t xml:space="preserve">Основы деловой культуры, охрана труда младшей сестры </w:t>
      </w:r>
      <w:r>
        <w:rPr>
          <w:spacing w:val="-8"/>
          <w:sz w:val="24"/>
          <w:szCs w:val="24"/>
        </w:rPr>
        <w:t>милосердия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 w:rsidRPr="00D57530">
        <w:rPr>
          <w:spacing w:val="-8"/>
          <w:sz w:val="24"/>
          <w:szCs w:val="24"/>
        </w:rPr>
        <w:t>ОП 0</w:t>
      </w:r>
      <w:r>
        <w:rPr>
          <w:spacing w:val="-8"/>
          <w:sz w:val="24"/>
          <w:szCs w:val="24"/>
        </w:rPr>
        <w:t>2</w:t>
      </w:r>
      <w:r w:rsidRPr="00D57530">
        <w:rPr>
          <w:spacing w:val="-8"/>
          <w:sz w:val="24"/>
          <w:szCs w:val="24"/>
        </w:rPr>
        <w:t xml:space="preserve"> </w:t>
      </w:r>
      <w:r w:rsidRPr="00FB662B">
        <w:rPr>
          <w:spacing w:val="-8"/>
          <w:sz w:val="24"/>
          <w:szCs w:val="24"/>
        </w:rPr>
        <w:t xml:space="preserve">Основы гигиены, микробиологии и экологии человека </w:t>
      </w:r>
    </w:p>
    <w:p w:rsidR="00721752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ОП 03 </w:t>
      </w:r>
      <w:r w:rsidRPr="00FB662B">
        <w:rPr>
          <w:spacing w:val="-8"/>
          <w:sz w:val="24"/>
          <w:szCs w:val="24"/>
        </w:rPr>
        <w:t xml:space="preserve">Основы анатомии, физиологии и патологии </w:t>
      </w:r>
    </w:p>
    <w:p w:rsidR="00721752" w:rsidRDefault="00721752" w:rsidP="00FB662B">
      <w:pPr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ОП 04</w:t>
      </w:r>
      <w:r w:rsidRPr="00D57530">
        <w:t xml:space="preserve"> </w:t>
      </w:r>
      <w:r w:rsidRPr="00D57530">
        <w:rPr>
          <w:spacing w:val="-8"/>
          <w:sz w:val="24"/>
          <w:szCs w:val="24"/>
        </w:rPr>
        <w:t>Технология оказания медицинских услуг, организация и уход за больными</w:t>
      </w:r>
    </w:p>
    <w:p w:rsidR="00721752" w:rsidRPr="00FB662B" w:rsidRDefault="00721752" w:rsidP="00FB662B">
      <w:pPr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ОП 05 </w:t>
      </w:r>
      <w:r w:rsidRPr="00FB662B">
        <w:rPr>
          <w:spacing w:val="-8"/>
          <w:sz w:val="24"/>
          <w:szCs w:val="24"/>
        </w:rPr>
        <w:t>Основы частной патологии</w:t>
      </w:r>
    </w:p>
    <w:p w:rsidR="00721752" w:rsidRPr="0033436D" w:rsidRDefault="00721752" w:rsidP="0033436D">
      <w:pPr>
        <w:shd w:val="clear" w:color="auto" w:fill="FFFFFF"/>
        <w:jc w:val="both"/>
        <w:rPr>
          <w:spacing w:val="-8"/>
          <w:sz w:val="24"/>
          <w:szCs w:val="24"/>
        </w:rPr>
      </w:pPr>
      <w:r w:rsidRPr="0033436D">
        <w:rPr>
          <w:spacing w:val="-8"/>
          <w:sz w:val="24"/>
          <w:szCs w:val="24"/>
        </w:rPr>
        <w:t xml:space="preserve">ПМ.01 </w:t>
      </w:r>
      <w:r>
        <w:rPr>
          <w:spacing w:val="-8"/>
          <w:sz w:val="24"/>
          <w:szCs w:val="24"/>
        </w:rPr>
        <w:t xml:space="preserve">Младшая сестра милосердия </w:t>
      </w:r>
      <w:r w:rsidRPr="0033436D">
        <w:rPr>
          <w:spacing w:val="-8"/>
          <w:sz w:val="24"/>
          <w:szCs w:val="24"/>
        </w:rPr>
        <w:t xml:space="preserve">(соответственно ФГОС НПО) </w:t>
      </w:r>
    </w:p>
    <w:p w:rsidR="00721752" w:rsidRPr="0033436D" w:rsidRDefault="00721752" w:rsidP="0033436D">
      <w:pPr>
        <w:shd w:val="clear" w:color="auto" w:fill="FFFFFF"/>
        <w:jc w:val="both"/>
        <w:rPr>
          <w:spacing w:val="-8"/>
          <w:sz w:val="24"/>
          <w:szCs w:val="24"/>
        </w:rPr>
      </w:pPr>
      <w:r w:rsidRPr="0033436D">
        <w:rPr>
          <w:spacing w:val="-8"/>
          <w:sz w:val="24"/>
          <w:szCs w:val="24"/>
        </w:rPr>
        <w:t>УП.02 Учебная практика (производственное обучение)</w:t>
      </w:r>
    </w:p>
    <w:p w:rsidR="00721752" w:rsidRPr="0033436D" w:rsidRDefault="00721752" w:rsidP="0033436D">
      <w:pPr>
        <w:shd w:val="clear" w:color="auto" w:fill="FFFFFF"/>
        <w:jc w:val="both"/>
        <w:rPr>
          <w:spacing w:val="-8"/>
          <w:sz w:val="24"/>
          <w:szCs w:val="24"/>
        </w:rPr>
      </w:pPr>
      <w:r w:rsidRPr="0033436D">
        <w:rPr>
          <w:spacing w:val="-8"/>
          <w:sz w:val="24"/>
          <w:szCs w:val="24"/>
        </w:rPr>
        <w:t>Цель программы: развитие у слушателей личностных качеств, а также формирование общекультурных универсальных и профессиональных компетенций в соответствии с требованиями нормативно-правовой документацией по профессиональной подготовке.</w:t>
      </w:r>
    </w:p>
    <w:p w:rsidR="00721752" w:rsidRPr="0033436D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</w:p>
    <w:p w:rsidR="00721752" w:rsidRPr="0033436D" w:rsidRDefault="00721752" w:rsidP="00745640">
      <w:pPr>
        <w:shd w:val="clear" w:color="auto" w:fill="FFFFFF"/>
        <w:jc w:val="both"/>
        <w:rPr>
          <w:spacing w:val="-8"/>
          <w:sz w:val="24"/>
          <w:szCs w:val="24"/>
        </w:rPr>
      </w:pPr>
    </w:p>
    <w:p w:rsidR="00721752" w:rsidRDefault="00721752" w:rsidP="00745640">
      <w:pPr>
        <w:shd w:val="clear" w:color="auto" w:fill="FFFFFF"/>
        <w:jc w:val="both"/>
        <w:rPr>
          <w:b/>
          <w:spacing w:val="-8"/>
          <w:sz w:val="24"/>
          <w:szCs w:val="24"/>
        </w:rPr>
      </w:pPr>
    </w:p>
    <w:p w:rsidR="00721752" w:rsidRDefault="00721752" w:rsidP="00745640">
      <w:pPr>
        <w:shd w:val="clear" w:color="auto" w:fill="FFFFFF"/>
        <w:jc w:val="both"/>
        <w:rPr>
          <w:b/>
          <w:spacing w:val="-8"/>
          <w:sz w:val="24"/>
          <w:szCs w:val="24"/>
        </w:rPr>
      </w:pPr>
    </w:p>
    <w:p w:rsidR="00721752" w:rsidRDefault="00721752" w:rsidP="00745640">
      <w:pPr>
        <w:shd w:val="clear" w:color="auto" w:fill="FFFFFF"/>
        <w:jc w:val="both"/>
        <w:rPr>
          <w:b/>
          <w:spacing w:val="-8"/>
          <w:sz w:val="24"/>
          <w:szCs w:val="24"/>
        </w:rPr>
      </w:pPr>
    </w:p>
    <w:p w:rsidR="00721752" w:rsidRDefault="00721752" w:rsidP="00745640">
      <w:pPr>
        <w:shd w:val="clear" w:color="auto" w:fill="FFFFFF"/>
        <w:jc w:val="both"/>
        <w:rPr>
          <w:b/>
          <w:spacing w:val="-8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375795">
      <w:pPr>
        <w:spacing w:after="200" w:line="276" w:lineRule="auto"/>
        <w:jc w:val="center"/>
        <w:rPr>
          <w:b/>
          <w:bCs/>
          <w:spacing w:val="-2"/>
          <w:sz w:val="24"/>
          <w:szCs w:val="24"/>
        </w:rPr>
      </w:pPr>
    </w:p>
    <w:p w:rsidR="00721752" w:rsidRDefault="00721752" w:rsidP="00E33131">
      <w:pPr>
        <w:spacing w:after="200" w:line="276" w:lineRule="auto"/>
        <w:rPr>
          <w:b/>
          <w:bCs/>
          <w:spacing w:val="-2"/>
          <w:sz w:val="24"/>
          <w:szCs w:val="24"/>
        </w:rPr>
      </w:pPr>
    </w:p>
    <w:p w:rsidR="00721752" w:rsidRPr="009534BC" w:rsidRDefault="00721752" w:rsidP="009534BC">
      <w:pPr>
        <w:jc w:val="center"/>
        <w:rPr>
          <w:sz w:val="24"/>
          <w:szCs w:val="24"/>
        </w:rPr>
      </w:pPr>
      <w:r w:rsidRPr="009534BC">
        <w:rPr>
          <w:bCs/>
          <w:spacing w:val="-2"/>
          <w:sz w:val="24"/>
          <w:szCs w:val="24"/>
        </w:rPr>
        <w:t xml:space="preserve">3. </w:t>
      </w:r>
      <w:r w:rsidRPr="009534BC">
        <w:rPr>
          <w:bCs/>
          <w:smallCaps/>
          <w:spacing w:val="-2"/>
          <w:sz w:val="24"/>
          <w:szCs w:val="24"/>
        </w:rPr>
        <w:t>Учебный план</w:t>
      </w:r>
    </w:p>
    <w:p w:rsidR="00721752" w:rsidRPr="009534BC" w:rsidRDefault="00721752" w:rsidP="009534BC">
      <w:pPr>
        <w:shd w:val="clear" w:color="auto" w:fill="FFFFFF"/>
        <w:jc w:val="center"/>
        <w:rPr>
          <w:spacing w:val="-1"/>
          <w:sz w:val="24"/>
          <w:szCs w:val="24"/>
        </w:rPr>
      </w:pPr>
      <w:r w:rsidRPr="009534BC">
        <w:rPr>
          <w:spacing w:val="-1"/>
          <w:sz w:val="24"/>
          <w:szCs w:val="24"/>
        </w:rPr>
        <w:t>профессиональной подготовки по профессии</w:t>
      </w:r>
    </w:p>
    <w:p w:rsidR="00721752" w:rsidRPr="009534BC" w:rsidRDefault="00721752" w:rsidP="009534BC">
      <w:pPr>
        <w:shd w:val="clear" w:color="auto" w:fill="FFFFFF"/>
        <w:jc w:val="center"/>
        <w:rPr>
          <w:spacing w:val="-1"/>
          <w:sz w:val="24"/>
          <w:szCs w:val="24"/>
        </w:rPr>
      </w:pPr>
      <w:r w:rsidRPr="009534BC">
        <w:rPr>
          <w:spacing w:val="-1"/>
          <w:sz w:val="24"/>
          <w:szCs w:val="24"/>
        </w:rPr>
        <w:t>24234 «Младшая сестра милосердия»</w:t>
      </w:r>
    </w:p>
    <w:p w:rsidR="00721752" w:rsidRDefault="00721752" w:rsidP="00CB3CF0">
      <w:pPr>
        <w:shd w:val="clear" w:color="auto" w:fill="FFFFFF"/>
        <w:ind w:left="5245" w:right="499"/>
        <w:rPr>
          <w:sz w:val="24"/>
          <w:szCs w:val="24"/>
        </w:rPr>
      </w:pPr>
      <w:r w:rsidRPr="00540EB8">
        <w:rPr>
          <w:sz w:val="24"/>
          <w:szCs w:val="24"/>
        </w:rPr>
        <w:t>Форма обучения – очная</w:t>
      </w:r>
    </w:p>
    <w:p w:rsidR="00721752" w:rsidRDefault="00721752" w:rsidP="00E33131">
      <w:pPr>
        <w:shd w:val="clear" w:color="auto" w:fill="FFFFFF"/>
        <w:ind w:left="5245" w:right="499"/>
        <w:rPr>
          <w:spacing w:val="-2"/>
          <w:sz w:val="24"/>
          <w:szCs w:val="24"/>
        </w:rPr>
      </w:pPr>
      <w:r w:rsidRPr="00540EB8">
        <w:rPr>
          <w:sz w:val="24"/>
          <w:szCs w:val="24"/>
        </w:rPr>
        <w:t xml:space="preserve"> </w:t>
      </w:r>
      <w:r w:rsidRPr="00540EB8">
        <w:rPr>
          <w:spacing w:val="-2"/>
          <w:sz w:val="24"/>
          <w:szCs w:val="24"/>
        </w:rPr>
        <w:t xml:space="preserve">Нормативный срок – 350 часов            </w:t>
      </w:r>
    </w:p>
    <w:p w:rsidR="00721752" w:rsidRPr="00540EB8" w:rsidRDefault="00721752" w:rsidP="00E33131">
      <w:pPr>
        <w:shd w:val="clear" w:color="auto" w:fill="FFFFFF"/>
        <w:ind w:left="5245" w:right="499"/>
        <w:rPr>
          <w:sz w:val="24"/>
          <w:szCs w:val="24"/>
        </w:rPr>
      </w:pPr>
      <w:r w:rsidRPr="00540EB8">
        <w:rPr>
          <w:spacing w:val="-2"/>
          <w:sz w:val="24"/>
          <w:szCs w:val="24"/>
        </w:rPr>
        <w:t>1</w:t>
      </w:r>
      <w:r w:rsidRPr="00540EB8">
        <w:rPr>
          <w:sz w:val="24"/>
          <w:szCs w:val="24"/>
        </w:rPr>
        <w:t>6 часов в неделю</w:t>
      </w:r>
    </w:p>
    <w:p w:rsidR="00721752" w:rsidRPr="00540EB8" w:rsidRDefault="00721752" w:rsidP="008C3023">
      <w:pPr>
        <w:spacing w:after="5" w:line="1" w:lineRule="exact"/>
        <w:rPr>
          <w:sz w:val="24"/>
          <w:szCs w:val="24"/>
        </w:rPr>
      </w:pPr>
    </w:p>
    <w:tbl>
      <w:tblPr>
        <w:tblW w:w="9200" w:type="dxa"/>
        <w:jc w:val="center"/>
        <w:tblInd w:w="-6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36"/>
        <w:gridCol w:w="5028"/>
        <w:gridCol w:w="2736"/>
      </w:tblGrid>
      <w:tr w:rsidR="00721752" w:rsidRPr="00540EB8" w:rsidTr="0017794D">
        <w:trPr>
          <w:trHeight w:hRule="exact" w:val="869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357BC6">
            <w:pPr>
              <w:shd w:val="clear" w:color="auto" w:fill="FFFFFF"/>
              <w:ind w:left="102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:rsidR="00721752" w:rsidRDefault="00721752" w:rsidP="00357BC6">
            <w:pPr>
              <w:shd w:val="clear" w:color="auto" w:fill="FFFFFF"/>
              <w:ind w:left="102"/>
              <w:jc w:val="center"/>
              <w:rPr>
                <w:bCs/>
                <w:spacing w:val="-2"/>
                <w:sz w:val="24"/>
                <w:szCs w:val="24"/>
              </w:rPr>
            </w:pPr>
            <w:r w:rsidRPr="009534BC">
              <w:rPr>
                <w:bCs/>
                <w:spacing w:val="-2"/>
                <w:sz w:val="24"/>
                <w:szCs w:val="24"/>
              </w:rPr>
              <w:t xml:space="preserve">№ </w:t>
            </w:r>
          </w:p>
          <w:p w:rsidR="00721752" w:rsidRPr="009534BC" w:rsidRDefault="00721752" w:rsidP="00357BC6">
            <w:pPr>
              <w:shd w:val="clear" w:color="auto" w:fill="FFFFFF"/>
              <w:ind w:left="102"/>
              <w:jc w:val="center"/>
              <w:rPr>
                <w:sz w:val="24"/>
                <w:szCs w:val="24"/>
              </w:rPr>
            </w:pPr>
            <w:r w:rsidRPr="009534BC">
              <w:rPr>
                <w:bCs/>
                <w:spacing w:val="-2"/>
                <w:sz w:val="24"/>
                <w:szCs w:val="24"/>
              </w:rPr>
              <w:t>п/п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357BC6">
            <w:pPr>
              <w:shd w:val="clear" w:color="auto" w:fill="FFFFFF"/>
              <w:spacing w:line="274" w:lineRule="exact"/>
              <w:ind w:left="595" w:right="264" w:firstLine="19"/>
              <w:jc w:val="center"/>
              <w:rPr>
                <w:sz w:val="24"/>
                <w:szCs w:val="24"/>
              </w:rPr>
            </w:pPr>
            <w:r w:rsidRPr="009534BC">
              <w:rPr>
                <w:bCs/>
                <w:spacing w:val="-1"/>
                <w:sz w:val="24"/>
                <w:szCs w:val="24"/>
              </w:rPr>
              <w:t xml:space="preserve">Элементы учебного процесса, в т.ч. учебные </w:t>
            </w:r>
            <w:r w:rsidRPr="009534BC">
              <w:rPr>
                <w:bCs/>
                <w:sz w:val="24"/>
                <w:szCs w:val="24"/>
              </w:rPr>
              <w:t>дисциплины, профессиональные модули, междисциплинарные курсы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357BC6">
            <w:pPr>
              <w:shd w:val="clear" w:color="auto" w:fill="FFFFFF"/>
              <w:spacing w:line="274" w:lineRule="exact"/>
              <w:ind w:right="144"/>
              <w:jc w:val="center"/>
              <w:rPr>
                <w:spacing w:val="-2"/>
                <w:sz w:val="24"/>
                <w:szCs w:val="24"/>
              </w:rPr>
            </w:pPr>
          </w:p>
          <w:p w:rsidR="00721752" w:rsidRPr="009534BC" w:rsidRDefault="00721752" w:rsidP="00357BC6">
            <w:pPr>
              <w:shd w:val="clear" w:color="auto" w:fill="FFFFFF"/>
              <w:spacing w:line="274" w:lineRule="exact"/>
              <w:ind w:right="144"/>
              <w:jc w:val="center"/>
              <w:rPr>
                <w:sz w:val="24"/>
                <w:szCs w:val="24"/>
              </w:rPr>
            </w:pPr>
            <w:r w:rsidRPr="009534BC">
              <w:rPr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721752" w:rsidRPr="00540EB8" w:rsidTr="0017794D">
        <w:trPr>
          <w:trHeight w:hRule="exact" w:val="404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540EB8">
            <w:pPr>
              <w:shd w:val="clear" w:color="auto" w:fill="FFFFFF"/>
              <w:ind w:left="102"/>
              <w:jc w:val="center"/>
              <w:rPr>
                <w:bCs/>
                <w:i/>
                <w:spacing w:val="-2"/>
                <w:sz w:val="24"/>
                <w:szCs w:val="24"/>
              </w:rPr>
            </w:pPr>
            <w:r w:rsidRPr="00540EB8">
              <w:rPr>
                <w:bCs/>
                <w:i/>
                <w:spacing w:val="-2"/>
                <w:sz w:val="24"/>
                <w:szCs w:val="24"/>
              </w:rPr>
              <w:t>ОП 0.0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F923EA">
            <w:pPr>
              <w:shd w:val="clear" w:color="auto" w:fill="FFFFFF"/>
              <w:spacing w:line="274" w:lineRule="exact"/>
              <w:ind w:right="264"/>
              <w:jc w:val="center"/>
              <w:rPr>
                <w:bCs/>
                <w:spacing w:val="-1"/>
                <w:sz w:val="24"/>
                <w:szCs w:val="24"/>
              </w:rPr>
            </w:pPr>
            <w:r w:rsidRPr="009534BC">
              <w:rPr>
                <w:bCs/>
                <w:spacing w:val="-1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357BC6">
            <w:pPr>
              <w:shd w:val="clear" w:color="auto" w:fill="FFFFFF"/>
              <w:spacing w:line="274" w:lineRule="exact"/>
              <w:ind w:right="144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21752" w:rsidRPr="00540EB8" w:rsidTr="0017794D">
        <w:trPr>
          <w:trHeight w:hRule="exact" w:val="672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540EB8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540EB8">
              <w:rPr>
                <w:i/>
                <w:sz w:val="24"/>
                <w:szCs w:val="24"/>
              </w:rPr>
              <w:t>ОП 0.1.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F923EA">
            <w:pPr>
              <w:shd w:val="clear" w:color="auto" w:fill="FFFFFF"/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>Основы деловой культуры, охрана труда младшей сестры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ind w:left="629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 xml:space="preserve">         36</w:t>
            </w:r>
          </w:p>
        </w:tc>
      </w:tr>
      <w:tr w:rsidR="00721752" w:rsidRPr="00540EB8" w:rsidTr="0017794D">
        <w:trPr>
          <w:trHeight w:hRule="exact" w:val="696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540EB8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540EB8">
              <w:rPr>
                <w:i/>
                <w:sz w:val="24"/>
                <w:szCs w:val="24"/>
              </w:rPr>
              <w:t>ОП 0.2.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D50CBD">
            <w:pPr>
              <w:shd w:val="clear" w:color="auto" w:fill="FFFFFF"/>
              <w:rPr>
                <w:sz w:val="24"/>
                <w:szCs w:val="24"/>
              </w:rPr>
            </w:pPr>
            <w:r w:rsidRPr="00540EB8">
              <w:rPr>
                <w:bCs/>
                <w:sz w:val="24"/>
                <w:szCs w:val="24"/>
              </w:rPr>
              <w:t>Основы гигиены, микробиологии и экологии человека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18</w:t>
            </w:r>
          </w:p>
        </w:tc>
      </w:tr>
      <w:tr w:rsidR="00721752" w:rsidRPr="00540EB8" w:rsidTr="0017794D">
        <w:trPr>
          <w:trHeight w:hRule="exact" w:val="429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540EB8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540EB8">
              <w:rPr>
                <w:i/>
                <w:sz w:val="24"/>
                <w:szCs w:val="24"/>
              </w:rPr>
              <w:t>ОП 0.3.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D50CBD">
            <w:pPr>
              <w:shd w:val="clear" w:color="auto" w:fill="FFFFFF"/>
              <w:rPr>
                <w:sz w:val="24"/>
                <w:szCs w:val="24"/>
              </w:rPr>
            </w:pPr>
            <w:r w:rsidRPr="00540EB8">
              <w:rPr>
                <w:bCs/>
                <w:sz w:val="24"/>
                <w:szCs w:val="24"/>
              </w:rPr>
              <w:t>Основы анатомии, физиологии и патологии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24</w:t>
            </w:r>
          </w:p>
        </w:tc>
      </w:tr>
      <w:tr w:rsidR="00721752" w:rsidRPr="00540EB8" w:rsidTr="0017794D">
        <w:trPr>
          <w:trHeight w:hRule="exact" w:val="422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357BC6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ПМ 00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F923E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Профессиональный модуль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21752" w:rsidRPr="00540EB8" w:rsidTr="0017794D">
        <w:trPr>
          <w:trHeight w:hRule="exact" w:val="739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357BC6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540EB8">
              <w:rPr>
                <w:i/>
                <w:sz w:val="24"/>
                <w:szCs w:val="24"/>
              </w:rPr>
              <w:t>МДК 01 01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185338">
            <w:pPr>
              <w:shd w:val="clear" w:color="auto" w:fill="FFFFFF"/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>Технология оказания медицинских услуг, организация и уход за больными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98</w:t>
            </w:r>
          </w:p>
        </w:tc>
      </w:tr>
      <w:tr w:rsidR="00721752" w:rsidRPr="00540EB8" w:rsidTr="0017794D">
        <w:trPr>
          <w:trHeight w:hRule="exact" w:val="425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357BC6">
            <w:pPr>
              <w:shd w:val="clear" w:color="auto" w:fill="FFFFFF"/>
              <w:jc w:val="center"/>
              <w:rPr>
                <w:i/>
                <w:sz w:val="24"/>
                <w:szCs w:val="24"/>
              </w:rPr>
            </w:pPr>
            <w:r w:rsidRPr="00540EB8">
              <w:rPr>
                <w:i/>
                <w:sz w:val="24"/>
                <w:szCs w:val="24"/>
              </w:rPr>
              <w:t>МДК 01 02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185338">
            <w:pPr>
              <w:shd w:val="clear" w:color="auto" w:fill="FFFFFF"/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>Основы частной патологии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170</w:t>
            </w:r>
          </w:p>
        </w:tc>
      </w:tr>
      <w:tr w:rsidR="00721752" w:rsidRPr="00540EB8" w:rsidTr="0017794D">
        <w:trPr>
          <w:trHeight w:hRule="exact" w:val="430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A766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A7665A">
            <w:pPr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2</w:t>
            </w:r>
          </w:p>
        </w:tc>
      </w:tr>
      <w:tr w:rsidR="00721752" w:rsidRPr="00540EB8" w:rsidTr="0017794D">
        <w:trPr>
          <w:trHeight w:hRule="exact" w:val="438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A766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A7665A">
            <w:pPr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>Экзамен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2</w:t>
            </w:r>
          </w:p>
        </w:tc>
      </w:tr>
      <w:tr w:rsidR="00721752" w:rsidRPr="00540EB8" w:rsidTr="0017794D">
        <w:trPr>
          <w:trHeight w:hRule="exact" w:val="421"/>
          <w:jc w:val="center"/>
        </w:trPr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540EB8" w:rsidRDefault="00721752" w:rsidP="00A766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9534BC">
            <w:pPr>
              <w:jc w:val="right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52" w:rsidRPr="009534BC" w:rsidRDefault="00721752" w:rsidP="00A8767C">
            <w:pPr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350</w:t>
            </w:r>
          </w:p>
        </w:tc>
      </w:tr>
    </w:tbl>
    <w:p w:rsidR="00721752" w:rsidRPr="00540EB8" w:rsidRDefault="00721752" w:rsidP="008C20D2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</w:p>
    <w:p w:rsidR="00721752" w:rsidRPr="00130E6C" w:rsidRDefault="00721752" w:rsidP="006F34CB">
      <w:pPr>
        <w:spacing w:after="200" w:line="276" w:lineRule="auto"/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4. Оценка качества подготовки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</w:t>
      </w:r>
      <w:r w:rsidRPr="006F34CB">
        <w:rPr>
          <w:spacing w:val="-7"/>
          <w:sz w:val="24"/>
          <w:szCs w:val="24"/>
        </w:rPr>
        <w:t>Оценка качества освоения основной профессиональной образовательной программы (ОПОП) профессии</w:t>
      </w:r>
      <w:r>
        <w:rPr>
          <w:spacing w:val="-7"/>
          <w:sz w:val="24"/>
          <w:szCs w:val="24"/>
        </w:rPr>
        <w:t xml:space="preserve"> «Младшая сестра милосердия»</w:t>
      </w:r>
      <w:r w:rsidRPr="006F34CB">
        <w:rPr>
          <w:spacing w:val="-7"/>
          <w:sz w:val="24"/>
          <w:szCs w:val="24"/>
        </w:rPr>
        <w:t>, включает текущий контроль знаний и итоговую аттестацию обучающихся.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 w:rsidRPr="006F34CB">
        <w:rPr>
          <w:spacing w:val="-7"/>
          <w:sz w:val="24"/>
          <w:szCs w:val="24"/>
        </w:rPr>
        <w:t xml:space="preserve">4.1.Текущий контроль знаний и итоговая аттестация 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 w:rsidRPr="006F34CB">
        <w:rPr>
          <w:spacing w:val="-7"/>
          <w:sz w:val="24"/>
          <w:szCs w:val="24"/>
        </w:rPr>
        <w:t>проводится по результатам освоения программ учебных дисциплин: «Основы деловой культуры, охрана труда младшей сестры», «Основы гигиены, микробиологии и экологии человека», «Основы анатомии, физиологии и патологии» и профессионального модуля «Технология оказания медицинских услуг, организация и уход за больными»</w:t>
      </w:r>
      <w:r>
        <w:rPr>
          <w:spacing w:val="-7"/>
          <w:sz w:val="24"/>
          <w:szCs w:val="24"/>
        </w:rPr>
        <w:t xml:space="preserve">, «Основы частной патологии».  </w:t>
      </w:r>
      <w:r w:rsidRPr="006F34CB">
        <w:rPr>
          <w:spacing w:val="-7"/>
          <w:sz w:val="24"/>
          <w:szCs w:val="24"/>
        </w:rPr>
        <w:t>Формы и условия проведения текущего контроля знаний и итоговой аттестации</w:t>
      </w:r>
      <w:r>
        <w:rPr>
          <w:spacing w:val="-7"/>
          <w:sz w:val="24"/>
          <w:szCs w:val="24"/>
        </w:rPr>
        <w:t>,</w:t>
      </w:r>
      <w:r w:rsidRPr="006F34CB">
        <w:rPr>
          <w:spacing w:val="-7"/>
          <w:sz w:val="24"/>
          <w:szCs w:val="24"/>
        </w:rPr>
        <w:t xml:space="preserve"> по профессиональному модулю разрабатываются центром самостоятельно и доводятся до сведения обучающихся в начале обучения.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</w:t>
      </w:r>
      <w:r w:rsidRPr="006F34CB">
        <w:rPr>
          <w:spacing w:val="-7"/>
          <w:sz w:val="24"/>
          <w:szCs w:val="24"/>
        </w:rPr>
        <w:t>Итоговая аттестация включает сдачу квалификационного экзамена или подготовку и защиту выпускной квалификационной работы. Тематика выпускной квалификационной работы должна соответствовать содержанию профессионального модуля.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</w:t>
      </w:r>
      <w:r w:rsidRPr="006F34CB">
        <w:rPr>
          <w:spacing w:val="-7"/>
          <w:sz w:val="24"/>
          <w:szCs w:val="24"/>
        </w:rPr>
        <w:t xml:space="preserve">Требования к содержанию, объему и структуре выпускной квалификационной работы определяются </w:t>
      </w:r>
      <w:r>
        <w:rPr>
          <w:spacing w:val="-7"/>
          <w:sz w:val="24"/>
          <w:szCs w:val="24"/>
        </w:rPr>
        <w:t>п</w:t>
      </w:r>
      <w:r w:rsidRPr="006F34CB">
        <w:rPr>
          <w:spacing w:val="-7"/>
          <w:sz w:val="24"/>
          <w:szCs w:val="24"/>
        </w:rPr>
        <w:t>рограммой итоговой аттестации.</w:t>
      </w:r>
    </w:p>
    <w:p w:rsidR="00721752" w:rsidRPr="006F34CB" w:rsidRDefault="00721752" w:rsidP="006F34CB">
      <w:pPr>
        <w:jc w:val="both"/>
        <w:rPr>
          <w:spacing w:val="-7"/>
          <w:sz w:val="24"/>
          <w:szCs w:val="24"/>
        </w:rPr>
      </w:pPr>
      <w:r w:rsidRPr="006F34CB">
        <w:rPr>
          <w:spacing w:val="-7"/>
          <w:sz w:val="24"/>
          <w:szCs w:val="24"/>
        </w:rPr>
        <w:t>Программа итоговой аттестации, содержащая формы, условия проведения и защиты</w:t>
      </w:r>
      <w:r>
        <w:rPr>
          <w:spacing w:val="-7"/>
          <w:sz w:val="24"/>
          <w:szCs w:val="24"/>
        </w:rPr>
        <w:t xml:space="preserve"> выпускной </w:t>
      </w:r>
      <w:r w:rsidRPr="006F34CB">
        <w:rPr>
          <w:spacing w:val="-7"/>
          <w:sz w:val="24"/>
          <w:szCs w:val="24"/>
        </w:rPr>
        <w:t>квалификационной</w:t>
      </w:r>
      <w:r w:rsidRPr="006F34CB">
        <w:rPr>
          <w:spacing w:val="-7"/>
          <w:sz w:val="24"/>
          <w:szCs w:val="24"/>
        </w:rPr>
        <w:tab/>
        <w:t>работы,</w:t>
      </w:r>
      <w:r w:rsidRPr="006F34CB">
        <w:rPr>
          <w:spacing w:val="-7"/>
          <w:sz w:val="24"/>
          <w:szCs w:val="24"/>
        </w:rPr>
        <w:tab/>
        <w:t>разрабатывается</w:t>
      </w:r>
      <w:r w:rsidRPr="006F34CB">
        <w:rPr>
          <w:spacing w:val="-7"/>
          <w:sz w:val="24"/>
          <w:szCs w:val="24"/>
        </w:rPr>
        <w:tab/>
        <w:t>аттестационной</w:t>
      </w:r>
      <w:r>
        <w:rPr>
          <w:spacing w:val="-7"/>
          <w:sz w:val="24"/>
          <w:szCs w:val="24"/>
        </w:rPr>
        <w:t xml:space="preserve"> </w:t>
      </w:r>
      <w:r w:rsidRPr="006F34CB">
        <w:rPr>
          <w:spacing w:val="-7"/>
          <w:sz w:val="24"/>
          <w:szCs w:val="24"/>
        </w:rPr>
        <w:t>(квалификационной) комиссией и утверждается руководителем центра и доводится до сведения обучающихся в начале обучения.</w:t>
      </w:r>
    </w:p>
    <w:p w:rsidR="00721752" w:rsidRDefault="00721752" w:rsidP="0013039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</w:t>
      </w:r>
      <w:r w:rsidRPr="006F34CB">
        <w:rPr>
          <w:spacing w:val="-7"/>
          <w:sz w:val="24"/>
          <w:szCs w:val="24"/>
        </w:rPr>
        <w:t>К итоговой аттестации допускаются лица, выполнившие требования, предусмотренные</w:t>
      </w:r>
      <w:r>
        <w:rPr>
          <w:spacing w:val="-7"/>
          <w:sz w:val="24"/>
          <w:szCs w:val="24"/>
        </w:rPr>
        <w:t xml:space="preserve"> </w:t>
      </w:r>
      <w:r w:rsidRPr="006F34CB">
        <w:rPr>
          <w:spacing w:val="-7"/>
          <w:sz w:val="24"/>
          <w:szCs w:val="24"/>
        </w:rPr>
        <w:t>программой и успешно прошедшие все аттестационные испытания, предусмотренные</w:t>
      </w:r>
      <w:r>
        <w:rPr>
          <w:spacing w:val="-7"/>
          <w:sz w:val="24"/>
          <w:szCs w:val="24"/>
        </w:rPr>
        <w:t xml:space="preserve"> </w:t>
      </w:r>
      <w:r w:rsidRPr="006F34CB">
        <w:rPr>
          <w:spacing w:val="-7"/>
          <w:sz w:val="24"/>
          <w:szCs w:val="24"/>
        </w:rPr>
        <w:t xml:space="preserve">программами учебных дисциплин и профессионального модуля. </w:t>
      </w:r>
      <w:r>
        <w:rPr>
          <w:spacing w:val="-7"/>
          <w:sz w:val="24"/>
          <w:szCs w:val="24"/>
        </w:rPr>
        <w:t xml:space="preserve"> </w:t>
      </w:r>
      <w:r w:rsidRPr="006F34CB">
        <w:rPr>
          <w:spacing w:val="-7"/>
          <w:sz w:val="24"/>
          <w:szCs w:val="24"/>
        </w:rPr>
        <w:t>Лицам, прошедшим соответствующее обучение в полном объеме и получившим положительную оценку на аттестации, выда</w:t>
      </w:r>
      <w:r>
        <w:rPr>
          <w:spacing w:val="-7"/>
          <w:sz w:val="24"/>
          <w:szCs w:val="24"/>
        </w:rPr>
        <w:t>ё</w:t>
      </w:r>
      <w:r w:rsidRPr="006F34CB">
        <w:rPr>
          <w:spacing w:val="-7"/>
          <w:sz w:val="24"/>
          <w:szCs w:val="24"/>
        </w:rPr>
        <w:t>тся доку</w:t>
      </w:r>
      <w:r>
        <w:rPr>
          <w:spacing w:val="-7"/>
          <w:sz w:val="24"/>
          <w:szCs w:val="24"/>
        </w:rPr>
        <w:t>мент</w:t>
      </w:r>
      <w:r w:rsidRPr="006F34CB">
        <w:rPr>
          <w:spacing w:val="-7"/>
          <w:sz w:val="24"/>
          <w:szCs w:val="24"/>
        </w:rPr>
        <w:t xml:space="preserve"> установленного образца.</w:t>
      </w:r>
    </w:p>
    <w:p w:rsidR="00721752" w:rsidRDefault="00721752" w:rsidP="0013039C">
      <w:pPr>
        <w:jc w:val="both"/>
        <w:rPr>
          <w:spacing w:val="-7"/>
          <w:sz w:val="24"/>
          <w:szCs w:val="24"/>
        </w:rPr>
      </w:pPr>
    </w:p>
    <w:p w:rsidR="00721752" w:rsidRDefault="00721752" w:rsidP="0013039C">
      <w:pPr>
        <w:jc w:val="center"/>
        <w:rPr>
          <w:spacing w:val="-7"/>
          <w:sz w:val="24"/>
          <w:szCs w:val="24"/>
        </w:rPr>
      </w:pPr>
      <w:r w:rsidRPr="0013039C">
        <w:rPr>
          <w:spacing w:val="-7"/>
          <w:sz w:val="24"/>
          <w:szCs w:val="24"/>
        </w:rPr>
        <w:t>П</w:t>
      </w:r>
      <w:r>
        <w:rPr>
          <w:spacing w:val="-7"/>
          <w:sz w:val="24"/>
          <w:szCs w:val="24"/>
        </w:rPr>
        <w:t>аспорт программы учебной дисциплины</w:t>
      </w:r>
      <w:r w:rsidRPr="0013039C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</w:t>
      </w:r>
    </w:p>
    <w:p w:rsidR="00721752" w:rsidRDefault="00721752" w:rsidP="0013039C">
      <w:pPr>
        <w:jc w:val="center"/>
        <w:rPr>
          <w:spacing w:val="-7"/>
          <w:sz w:val="24"/>
          <w:szCs w:val="24"/>
        </w:rPr>
      </w:pPr>
      <w:r w:rsidRPr="0013039C">
        <w:rPr>
          <w:spacing w:val="-7"/>
          <w:sz w:val="24"/>
          <w:szCs w:val="24"/>
        </w:rPr>
        <w:t xml:space="preserve">Основы деловой культуры, охрана труда младшей сестры </w:t>
      </w:r>
    </w:p>
    <w:p w:rsidR="00721752" w:rsidRDefault="00721752" w:rsidP="0013039C">
      <w:pPr>
        <w:jc w:val="center"/>
        <w:rPr>
          <w:spacing w:val="-7"/>
          <w:sz w:val="24"/>
          <w:szCs w:val="24"/>
        </w:rPr>
      </w:pPr>
    </w:p>
    <w:p w:rsidR="00721752" w:rsidRPr="00130E6C" w:rsidRDefault="00721752" w:rsidP="009534BC">
      <w:pPr>
        <w:numPr>
          <w:ilvl w:val="1"/>
          <w:numId w:val="18"/>
        </w:numPr>
        <w:ind w:left="0" w:firstLine="0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 xml:space="preserve"> Область применения программы</w:t>
      </w:r>
    </w:p>
    <w:p w:rsidR="00721752" w:rsidRPr="00130E6C" w:rsidRDefault="00721752" w:rsidP="009534BC">
      <w:pPr>
        <w:jc w:val="both"/>
        <w:rPr>
          <w:spacing w:val="-7"/>
          <w:sz w:val="24"/>
          <w:szCs w:val="24"/>
        </w:rPr>
      </w:pPr>
      <w:r w:rsidRPr="00B34159">
        <w:rPr>
          <w:spacing w:val="-7"/>
          <w:sz w:val="24"/>
          <w:szCs w:val="24"/>
        </w:rPr>
        <w:t xml:space="preserve">Программа учебной дисциплины является частью образовательной программы профессиональной подготовки по профессии 24234 «Младшая сестра милосердия». Программа учебной дисциплины </w:t>
      </w:r>
      <w:r w:rsidRPr="00130E6C">
        <w:rPr>
          <w:spacing w:val="-7"/>
          <w:sz w:val="24"/>
          <w:szCs w:val="24"/>
        </w:rPr>
        <w:t xml:space="preserve">может быть использована в дополнительном профессиональном образовании. </w:t>
      </w:r>
    </w:p>
    <w:p w:rsidR="00721752" w:rsidRPr="00B34159" w:rsidRDefault="00721752" w:rsidP="009534BC">
      <w:pPr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 xml:space="preserve">1.2 .Место     дисциплины     </w:t>
      </w:r>
      <w:r w:rsidRPr="00B34159">
        <w:rPr>
          <w:spacing w:val="-7"/>
          <w:sz w:val="24"/>
          <w:szCs w:val="24"/>
        </w:rPr>
        <w:t>в     структуре     основной     профессиональной     образовательной программы: Общепрофессиональные дисциплины 1.1. «Основы деловой культу</w:t>
      </w:r>
      <w:r>
        <w:rPr>
          <w:spacing w:val="-7"/>
          <w:sz w:val="24"/>
          <w:szCs w:val="24"/>
        </w:rPr>
        <w:t>ры, охрана труда младшей сестры</w:t>
      </w:r>
      <w:r w:rsidRPr="00B34159">
        <w:rPr>
          <w:spacing w:val="-7"/>
          <w:sz w:val="24"/>
          <w:szCs w:val="24"/>
        </w:rPr>
        <w:t>».</w:t>
      </w:r>
    </w:p>
    <w:p w:rsidR="00721752" w:rsidRPr="00B34159" w:rsidRDefault="00721752" w:rsidP="009534BC">
      <w:pPr>
        <w:jc w:val="both"/>
        <w:rPr>
          <w:spacing w:val="-7"/>
          <w:sz w:val="24"/>
          <w:szCs w:val="24"/>
        </w:rPr>
      </w:pPr>
      <w:r w:rsidRPr="00B34159">
        <w:rPr>
          <w:spacing w:val="-7"/>
          <w:sz w:val="24"/>
          <w:szCs w:val="24"/>
        </w:rPr>
        <w:t xml:space="preserve">Цели  и  задачи учебной дисциплины – </w:t>
      </w:r>
      <w:r>
        <w:rPr>
          <w:spacing w:val="-7"/>
          <w:sz w:val="24"/>
          <w:szCs w:val="24"/>
        </w:rPr>
        <w:t>т</w:t>
      </w:r>
      <w:r w:rsidRPr="00B34159">
        <w:rPr>
          <w:spacing w:val="-7"/>
          <w:sz w:val="24"/>
          <w:szCs w:val="24"/>
        </w:rPr>
        <w:t>ребования к  результатам освоения  дисциплины:</w:t>
      </w:r>
    </w:p>
    <w:p w:rsidR="00721752" w:rsidRPr="00B34159" w:rsidRDefault="00721752" w:rsidP="009534BC">
      <w:pPr>
        <w:jc w:val="both"/>
        <w:rPr>
          <w:spacing w:val="-7"/>
          <w:sz w:val="24"/>
          <w:szCs w:val="24"/>
        </w:rPr>
      </w:pPr>
      <w:r w:rsidRPr="00B34159">
        <w:rPr>
          <w:spacing w:val="-7"/>
          <w:sz w:val="24"/>
          <w:szCs w:val="24"/>
        </w:rPr>
        <w:t>В результате освоения дисциплины обучающийся должен:</w:t>
      </w:r>
    </w:p>
    <w:p w:rsidR="00721752" w:rsidRPr="00130E6C" w:rsidRDefault="00721752" w:rsidP="009534BC">
      <w:pPr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 xml:space="preserve"> уметь:</w:t>
      </w:r>
    </w:p>
    <w:p w:rsidR="00721752" w:rsidRPr="00B34159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– </w:t>
      </w:r>
      <w:r w:rsidRPr="00091E40">
        <w:rPr>
          <w:spacing w:val="-7"/>
          <w:sz w:val="24"/>
          <w:szCs w:val="24"/>
        </w:rPr>
        <w:t>осуществлять профессиональное общение  с соблюдением норм и правил делового этикета;</w:t>
      </w:r>
    </w:p>
    <w:p w:rsidR="00721752" w:rsidRPr="00B34159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– </w:t>
      </w:r>
      <w:r w:rsidRPr="00091E40">
        <w:rPr>
          <w:spacing w:val="-7"/>
          <w:sz w:val="24"/>
          <w:szCs w:val="24"/>
        </w:rPr>
        <w:t xml:space="preserve">пользоваться простыми приемами саморегуляции  поведения в процессе межличностного </w:t>
      </w:r>
      <w:r>
        <w:rPr>
          <w:spacing w:val="-7"/>
          <w:sz w:val="24"/>
          <w:szCs w:val="24"/>
        </w:rPr>
        <w:t xml:space="preserve"> </w:t>
      </w:r>
      <w:r w:rsidRPr="00091E40">
        <w:rPr>
          <w:spacing w:val="-7"/>
          <w:sz w:val="24"/>
          <w:szCs w:val="24"/>
        </w:rPr>
        <w:t>общения</w:t>
      </w:r>
      <w:r>
        <w:rPr>
          <w:spacing w:val="-7"/>
          <w:sz w:val="24"/>
          <w:szCs w:val="24"/>
        </w:rPr>
        <w:t>;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– </w:t>
      </w:r>
      <w:r w:rsidRPr="00091E40">
        <w:rPr>
          <w:spacing w:val="-7"/>
          <w:sz w:val="24"/>
          <w:szCs w:val="24"/>
        </w:rPr>
        <w:t>передавать информацию устно и  письменно с соблюдением требований культуры речи;</w:t>
      </w:r>
      <w:r w:rsidRPr="00B34159">
        <w:rPr>
          <w:spacing w:val="-7"/>
          <w:sz w:val="24"/>
          <w:szCs w:val="24"/>
        </w:rPr>
        <w:t xml:space="preserve"> 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–  </w:t>
      </w:r>
      <w:r w:rsidRPr="00091E40">
        <w:rPr>
          <w:spacing w:val="-7"/>
          <w:sz w:val="24"/>
          <w:szCs w:val="24"/>
        </w:rPr>
        <w:t>принимать решения, и аргументировано отстаивать свою точку зрения в корректной форме;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–  </w:t>
      </w:r>
      <w:r w:rsidRPr="00091E40">
        <w:rPr>
          <w:spacing w:val="-7"/>
          <w:sz w:val="24"/>
          <w:szCs w:val="24"/>
        </w:rPr>
        <w:t>поддерживать деловую репутацию;</w:t>
      </w:r>
    </w:p>
    <w:p w:rsidR="00721752" w:rsidRPr="00091E40" w:rsidRDefault="00721752" w:rsidP="009534BC">
      <w:pPr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  – </w:t>
      </w:r>
      <w:r w:rsidRPr="00091E40">
        <w:rPr>
          <w:spacing w:val="-7"/>
          <w:sz w:val="24"/>
          <w:szCs w:val="24"/>
        </w:rPr>
        <w:t>организовывать рабочее место.</w:t>
      </w:r>
    </w:p>
    <w:p w:rsidR="00721752" w:rsidRPr="00130E6C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   </w:t>
      </w:r>
      <w:r>
        <w:rPr>
          <w:b/>
          <w:spacing w:val="-7"/>
          <w:sz w:val="24"/>
          <w:szCs w:val="24"/>
        </w:rPr>
        <w:t xml:space="preserve">    </w:t>
      </w:r>
      <w:r w:rsidRPr="00130E6C">
        <w:rPr>
          <w:spacing w:val="-7"/>
          <w:sz w:val="24"/>
          <w:szCs w:val="24"/>
        </w:rPr>
        <w:t>знать: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–</w:t>
      </w:r>
      <w:r w:rsidRPr="00236F76">
        <w:t xml:space="preserve"> </w:t>
      </w:r>
      <w:r w:rsidRPr="00236F76">
        <w:rPr>
          <w:spacing w:val="-7"/>
          <w:sz w:val="24"/>
          <w:szCs w:val="24"/>
        </w:rPr>
        <w:t>правила делового общения;</w:t>
      </w:r>
      <w:r>
        <w:rPr>
          <w:spacing w:val="-7"/>
          <w:sz w:val="24"/>
          <w:szCs w:val="24"/>
        </w:rPr>
        <w:t xml:space="preserve"> 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– </w:t>
      </w:r>
      <w:r w:rsidRPr="00236F76">
        <w:rPr>
          <w:spacing w:val="-7"/>
          <w:sz w:val="24"/>
          <w:szCs w:val="24"/>
        </w:rPr>
        <w:t>этические нормы взаимоотношений с коллегами, партнерами, клиентами;</w:t>
      </w:r>
      <w:r>
        <w:rPr>
          <w:spacing w:val="-7"/>
          <w:sz w:val="24"/>
          <w:szCs w:val="24"/>
        </w:rPr>
        <w:t xml:space="preserve"> </w:t>
      </w:r>
    </w:p>
    <w:p w:rsidR="00721752" w:rsidRPr="00236F76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– </w:t>
      </w:r>
      <w:r w:rsidRPr="00236F76">
        <w:rPr>
          <w:spacing w:val="-7"/>
          <w:sz w:val="24"/>
          <w:szCs w:val="24"/>
        </w:rPr>
        <w:t>основные техники и приемы общения: правила слушания, ведения беседы, убеждения, консультирования;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– </w:t>
      </w:r>
      <w:r w:rsidRPr="00236F76">
        <w:rPr>
          <w:spacing w:val="-7"/>
          <w:sz w:val="24"/>
          <w:szCs w:val="24"/>
        </w:rPr>
        <w:t>формы обращения, изложения просьб, выражения признательности, способы аргументации в производственных ситуациях;</w:t>
      </w:r>
      <w:r>
        <w:rPr>
          <w:spacing w:val="-7"/>
          <w:sz w:val="24"/>
          <w:szCs w:val="24"/>
        </w:rPr>
        <w:t xml:space="preserve"> </w:t>
      </w:r>
    </w:p>
    <w:p w:rsidR="00721752" w:rsidRPr="00236F76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 – </w:t>
      </w:r>
      <w:r w:rsidRPr="00236F76">
        <w:rPr>
          <w:spacing w:val="-7"/>
          <w:sz w:val="24"/>
          <w:szCs w:val="24"/>
        </w:rPr>
        <w:t>составляющие внешнего облика делового человека: костюм, прическа, макияж, аксессуары;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– </w:t>
      </w:r>
      <w:r w:rsidRPr="00236F76">
        <w:rPr>
          <w:spacing w:val="-7"/>
          <w:sz w:val="24"/>
          <w:szCs w:val="24"/>
        </w:rPr>
        <w:t>правила организации рабочего пространства для индивидуальной работы и профессионального общения.</w:t>
      </w:r>
    </w:p>
    <w:p w:rsidR="00721752" w:rsidRDefault="00721752" w:rsidP="009534BC">
      <w:pPr>
        <w:jc w:val="both"/>
        <w:rPr>
          <w:spacing w:val="-7"/>
          <w:sz w:val="24"/>
          <w:szCs w:val="24"/>
        </w:rPr>
      </w:pPr>
    </w:p>
    <w:p w:rsidR="00721752" w:rsidRDefault="00721752" w:rsidP="009534BC">
      <w:pPr>
        <w:jc w:val="center"/>
        <w:rPr>
          <w:spacing w:val="-7"/>
          <w:sz w:val="24"/>
          <w:szCs w:val="24"/>
        </w:rPr>
      </w:pPr>
      <w:r w:rsidRPr="00236F76">
        <w:rPr>
          <w:spacing w:val="-7"/>
          <w:sz w:val="24"/>
          <w:szCs w:val="24"/>
        </w:rPr>
        <w:t>2.С</w:t>
      </w:r>
      <w:r>
        <w:rPr>
          <w:spacing w:val="-7"/>
          <w:sz w:val="24"/>
          <w:szCs w:val="24"/>
        </w:rPr>
        <w:t>труктура и содержание учебной дисциплины</w:t>
      </w:r>
      <w:r w:rsidRPr="00236F76">
        <w:rPr>
          <w:spacing w:val="-7"/>
          <w:sz w:val="24"/>
          <w:szCs w:val="24"/>
        </w:rPr>
        <w:t xml:space="preserve"> </w:t>
      </w:r>
    </w:p>
    <w:p w:rsidR="00721752" w:rsidRDefault="00721752" w:rsidP="009534BC">
      <w:pPr>
        <w:jc w:val="center"/>
        <w:rPr>
          <w:spacing w:val="-7"/>
          <w:sz w:val="24"/>
          <w:szCs w:val="24"/>
        </w:rPr>
      </w:pPr>
      <w:r w:rsidRPr="00236F76">
        <w:rPr>
          <w:spacing w:val="-7"/>
          <w:sz w:val="24"/>
          <w:szCs w:val="24"/>
        </w:rPr>
        <w:t>2.1. Объем учебной дисциплины и виды учебной работы</w:t>
      </w:r>
      <w:r>
        <w:rPr>
          <w:spacing w:val="-7"/>
          <w:sz w:val="24"/>
          <w:szCs w:val="24"/>
        </w:rPr>
        <w:t xml:space="preserve"> (36 ч.)</w:t>
      </w:r>
    </w:p>
    <w:p w:rsidR="00721752" w:rsidRPr="00726404" w:rsidRDefault="00721752" w:rsidP="00A7665A">
      <w:pPr>
        <w:ind w:left="1080"/>
        <w:jc w:val="center"/>
        <w:rPr>
          <w:b/>
          <w:spacing w:val="-7"/>
          <w:sz w:val="24"/>
          <w:szCs w:val="24"/>
        </w:rPr>
      </w:pPr>
    </w:p>
    <w:tbl>
      <w:tblPr>
        <w:tblW w:w="96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2"/>
        <w:gridCol w:w="7600"/>
        <w:gridCol w:w="1701"/>
      </w:tblGrid>
      <w:tr w:rsidR="00721752" w:rsidRPr="00726404" w:rsidTr="0044200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9534BC" w:rsidRDefault="00721752" w:rsidP="00A7665A">
            <w:pPr>
              <w:pStyle w:val="NormalWeb"/>
              <w:spacing w:line="270" w:lineRule="atLeast"/>
            </w:pPr>
            <w:r w:rsidRPr="009534BC">
              <w:rPr>
                <w:bCs/>
              </w:rPr>
              <w:t>№ п/п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9534BC" w:rsidRDefault="00721752" w:rsidP="00A7665A">
            <w:pPr>
              <w:pStyle w:val="NormalWeb"/>
              <w:spacing w:line="270" w:lineRule="atLeast"/>
              <w:ind w:left="195"/>
              <w:jc w:val="center"/>
            </w:pPr>
            <w:r w:rsidRPr="009534BC">
              <w:rPr>
                <w:bCs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9534BC" w:rsidRDefault="00721752" w:rsidP="00A7665A">
            <w:pPr>
              <w:pStyle w:val="NormalWeb"/>
              <w:spacing w:line="270" w:lineRule="atLeast"/>
              <w:jc w:val="center"/>
            </w:pPr>
            <w:r w:rsidRPr="009534BC">
              <w:rPr>
                <w:bCs/>
              </w:rPr>
              <w:t>Количество часов</w:t>
            </w:r>
          </w:p>
        </w:tc>
      </w:tr>
      <w:tr w:rsidR="00721752" w:rsidRPr="00726404" w:rsidTr="009534BC">
        <w:trPr>
          <w:trHeight w:val="284"/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9534BC" w:rsidRDefault="00721752" w:rsidP="00A7665A">
            <w:pPr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9534BC" w:rsidRDefault="00721752" w:rsidP="00A7665A">
            <w:pPr>
              <w:jc w:val="center"/>
              <w:rPr>
                <w:sz w:val="24"/>
                <w:szCs w:val="24"/>
              </w:rPr>
            </w:pPr>
            <w:r w:rsidRPr="009534B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9534BC" w:rsidRDefault="00721752" w:rsidP="00442002">
            <w:pPr>
              <w:pStyle w:val="NormalWeb"/>
              <w:spacing w:line="270" w:lineRule="atLeast"/>
              <w:jc w:val="center"/>
            </w:pPr>
            <w:r w:rsidRPr="009534BC">
              <w:rPr>
                <w:bCs/>
              </w:rPr>
              <w:t>3</w:t>
            </w:r>
          </w:p>
        </w:tc>
      </w:tr>
      <w:tr w:rsidR="00721752" w:rsidRPr="00726404" w:rsidTr="009534BC">
        <w:trPr>
          <w:trHeight w:val="336"/>
          <w:jc w:val="center"/>
        </w:trPr>
        <w:tc>
          <w:tcPr>
            <w:tcW w:w="9693" w:type="dxa"/>
            <w:gridSpan w:val="3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9534BC" w:rsidRDefault="00721752" w:rsidP="00185338">
            <w:pPr>
              <w:pStyle w:val="NormalWeb"/>
              <w:spacing w:line="270" w:lineRule="atLeast"/>
              <w:jc w:val="center"/>
              <w:rPr>
                <w:bCs/>
              </w:rPr>
            </w:pPr>
            <w:r>
              <w:t xml:space="preserve">ОП 0.1. </w:t>
            </w:r>
            <w:r w:rsidRPr="009534BC">
              <w:t>Основы деловой культуры, охрана труда младшей сестры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Pr="00726404">
              <w:rPr>
                <w:bCs/>
                <w:sz w:val="22"/>
              </w:rPr>
              <w:t>Культура общения и профессиональная этика.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6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</w:t>
            </w:r>
            <w:r w:rsidRPr="00726404">
              <w:rPr>
                <w:bCs/>
                <w:sz w:val="22"/>
              </w:rPr>
              <w:t>Практическое занятие.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726404">
              <w:rPr>
                <w:sz w:val="22"/>
              </w:rPr>
              <w:t>Основы сестринского дела.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6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3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726404">
              <w:rPr>
                <w:sz w:val="22"/>
              </w:rPr>
              <w:t>Этические основы сестринского дела.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726404">
              <w:rPr>
                <w:sz w:val="22"/>
              </w:rPr>
              <w:t>Практическое занятие.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726404">
              <w:rPr>
                <w:sz w:val="22"/>
              </w:rPr>
              <w:t xml:space="preserve">Медицинская этика и деонтология.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6</w:t>
            </w:r>
          </w:p>
        </w:tc>
      </w:tr>
      <w:tr w:rsidR="00721752" w:rsidRPr="00726404" w:rsidTr="00437D7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5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726404">
              <w:rPr>
                <w:sz w:val="22"/>
              </w:rPr>
              <w:t>Моральная и юридическая ответственность медицинских работников</w:t>
            </w:r>
            <w:r>
              <w:rPr>
                <w:sz w:val="22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</w:tr>
      <w:tr w:rsidR="00721752" w:rsidRPr="00726404" w:rsidTr="0044200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</w:pPr>
            <w:r>
              <w:t xml:space="preserve"> </w:t>
            </w:r>
            <w:r w:rsidRPr="00726404">
              <w:t>Практическое занятие.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44200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6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726404">
              <w:t>Охрана труда. Пожарная безопасность. Охрана окружающей среды.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442002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442002">
        <w:trPr>
          <w:jc w:val="center"/>
        </w:trPr>
        <w:tc>
          <w:tcPr>
            <w:tcW w:w="3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9534BC" w:rsidRDefault="00721752" w:rsidP="009534BC">
            <w:pPr>
              <w:pStyle w:val="NormalWeb"/>
              <w:spacing w:line="270" w:lineRule="atLeast"/>
              <w:jc w:val="right"/>
            </w:pPr>
            <w:r w:rsidRPr="009534BC">
              <w:t xml:space="preserve"> Итого: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9534BC" w:rsidRDefault="00721752" w:rsidP="00442002">
            <w:pPr>
              <w:pStyle w:val="NormalWeb"/>
              <w:spacing w:line="270" w:lineRule="atLeast"/>
              <w:jc w:val="center"/>
            </w:pPr>
            <w:r w:rsidRPr="009534BC">
              <w:t>36</w:t>
            </w:r>
          </w:p>
        </w:tc>
      </w:tr>
    </w:tbl>
    <w:p w:rsidR="00721752" w:rsidRDefault="00721752" w:rsidP="008C20D2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</w:p>
    <w:p w:rsidR="00721752" w:rsidRPr="00236F76" w:rsidRDefault="00721752" w:rsidP="009534BC">
      <w:pPr>
        <w:shd w:val="clear" w:color="auto" w:fill="FFFFFF"/>
        <w:tabs>
          <w:tab w:val="left" w:pos="0"/>
        </w:tabs>
        <w:ind w:firstLine="567"/>
        <w:jc w:val="center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3. Условия реализации программы учебной дисциплины</w:t>
      </w:r>
    </w:p>
    <w:p w:rsidR="00721752" w:rsidRPr="00130E6C" w:rsidRDefault="00721752" w:rsidP="00236F76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3.1.</w:t>
      </w:r>
      <w:r w:rsidRPr="00130E6C">
        <w:rPr>
          <w:spacing w:val="-7"/>
          <w:sz w:val="24"/>
          <w:szCs w:val="24"/>
        </w:rPr>
        <w:tab/>
        <w:t>Требования к материально-техническому обеспечению</w:t>
      </w:r>
    </w:p>
    <w:p w:rsidR="00721752" w:rsidRPr="00236F76" w:rsidRDefault="00721752" w:rsidP="00236F76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236F76">
        <w:rPr>
          <w:spacing w:val="-7"/>
          <w:sz w:val="24"/>
          <w:szCs w:val="24"/>
        </w:rPr>
        <w:t>Реализация</w:t>
      </w:r>
      <w:r w:rsidRPr="00236F76">
        <w:rPr>
          <w:spacing w:val="-7"/>
          <w:sz w:val="24"/>
          <w:szCs w:val="24"/>
        </w:rPr>
        <w:tab/>
        <w:t>программы</w:t>
      </w:r>
      <w:r w:rsidRPr="00236F76">
        <w:rPr>
          <w:spacing w:val="-7"/>
          <w:sz w:val="24"/>
          <w:szCs w:val="24"/>
        </w:rPr>
        <w:tab/>
        <w:t>учебной</w:t>
      </w:r>
      <w:r w:rsidRPr="00236F76">
        <w:rPr>
          <w:spacing w:val="-7"/>
          <w:sz w:val="24"/>
          <w:szCs w:val="24"/>
        </w:rPr>
        <w:tab/>
        <w:t>дисц</w:t>
      </w:r>
      <w:r>
        <w:rPr>
          <w:spacing w:val="-7"/>
          <w:sz w:val="24"/>
          <w:szCs w:val="24"/>
        </w:rPr>
        <w:t>иплины</w:t>
      </w:r>
      <w:r>
        <w:rPr>
          <w:spacing w:val="-7"/>
          <w:sz w:val="24"/>
          <w:szCs w:val="24"/>
        </w:rPr>
        <w:tab/>
        <w:t>требует</w:t>
      </w:r>
      <w:r>
        <w:rPr>
          <w:spacing w:val="-7"/>
          <w:sz w:val="24"/>
          <w:szCs w:val="24"/>
        </w:rPr>
        <w:tab/>
        <w:t>наличия</w:t>
      </w:r>
      <w:r>
        <w:rPr>
          <w:spacing w:val="-7"/>
          <w:sz w:val="24"/>
          <w:szCs w:val="24"/>
        </w:rPr>
        <w:tab/>
        <w:t xml:space="preserve">учебного </w:t>
      </w:r>
      <w:r w:rsidRPr="00236F76">
        <w:rPr>
          <w:spacing w:val="-7"/>
          <w:sz w:val="24"/>
          <w:szCs w:val="24"/>
        </w:rPr>
        <w:t>кабинета</w:t>
      </w:r>
      <w:r>
        <w:rPr>
          <w:spacing w:val="-7"/>
          <w:sz w:val="24"/>
          <w:szCs w:val="24"/>
        </w:rPr>
        <w:t xml:space="preserve"> «М</w:t>
      </w:r>
      <w:r w:rsidRPr="009A37EB">
        <w:rPr>
          <w:spacing w:val="-7"/>
          <w:sz w:val="24"/>
          <w:szCs w:val="24"/>
        </w:rPr>
        <w:t>ладшей сестры</w:t>
      </w:r>
      <w:r>
        <w:rPr>
          <w:spacing w:val="-7"/>
          <w:sz w:val="24"/>
          <w:szCs w:val="24"/>
        </w:rPr>
        <w:t xml:space="preserve"> милосердия»</w:t>
      </w:r>
    </w:p>
    <w:p w:rsidR="00721752" w:rsidRPr="00130E6C" w:rsidRDefault="00721752" w:rsidP="00236F76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236F76">
        <w:rPr>
          <w:spacing w:val="-7"/>
          <w:sz w:val="24"/>
          <w:szCs w:val="24"/>
        </w:rPr>
        <w:t xml:space="preserve">Оборудование учебного кабинета </w:t>
      </w:r>
      <w:r w:rsidRPr="009A37EB">
        <w:rPr>
          <w:spacing w:val="-7"/>
          <w:sz w:val="24"/>
          <w:szCs w:val="24"/>
        </w:rPr>
        <w:t>«Младшей сестры милосердия»</w:t>
      </w:r>
      <w:r w:rsidRPr="00236F76">
        <w:rPr>
          <w:spacing w:val="-7"/>
          <w:sz w:val="24"/>
          <w:szCs w:val="24"/>
        </w:rPr>
        <w:t>: парты, стулья, классная доска, компьютерное автоматизированное рабочее место педагога, стеллажи для книг, плакатница, информационные стенды, наглядные пособия, демонстрационный комплект</w:t>
      </w:r>
      <w:r>
        <w:rPr>
          <w:spacing w:val="-7"/>
          <w:sz w:val="24"/>
          <w:szCs w:val="24"/>
        </w:rPr>
        <w:t xml:space="preserve"> инструментария, муляжей</w:t>
      </w:r>
      <w:r w:rsidRPr="00236F76">
        <w:rPr>
          <w:spacing w:val="-7"/>
          <w:sz w:val="24"/>
          <w:szCs w:val="24"/>
        </w:rPr>
        <w:t>, комплект плакатов.</w:t>
      </w:r>
    </w:p>
    <w:p w:rsidR="00721752" w:rsidRPr="00130E6C" w:rsidRDefault="00721752" w:rsidP="00236F76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3.2.</w:t>
      </w:r>
      <w:r w:rsidRPr="00130E6C">
        <w:rPr>
          <w:spacing w:val="-7"/>
          <w:sz w:val="24"/>
          <w:szCs w:val="24"/>
        </w:rPr>
        <w:tab/>
        <w:t>Информационное обеспечение обучения</w:t>
      </w:r>
    </w:p>
    <w:p w:rsidR="00721752" w:rsidRPr="00130E6C" w:rsidRDefault="00721752" w:rsidP="00CD78EB">
      <w:pPr>
        <w:shd w:val="clear" w:color="auto" w:fill="FFFFFF"/>
        <w:tabs>
          <w:tab w:val="left" w:pos="0"/>
          <w:tab w:val="left" w:pos="709"/>
        </w:tabs>
        <w:jc w:val="both"/>
        <w:rPr>
          <w:spacing w:val="-7"/>
          <w:sz w:val="24"/>
          <w:szCs w:val="24"/>
        </w:rPr>
      </w:pPr>
      <w:r w:rsidRPr="00236F76">
        <w:rPr>
          <w:spacing w:val="-7"/>
          <w:sz w:val="24"/>
          <w:szCs w:val="24"/>
        </w:rPr>
        <w:t>Перечень</w:t>
      </w:r>
      <w:r w:rsidRPr="00236F76">
        <w:rPr>
          <w:spacing w:val="-7"/>
          <w:sz w:val="24"/>
          <w:szCs w:val="24"/>
        </w:rPr>
        <w:tab/>
        <w:t>рекомендуемых</w:t>
      </w:r>
      <w:r w:rsidRPr="00236F76">
        <w:rPr>
          <w:spacing w:val="-7"/>
          <w:sz w:val="24"/>
          <w:szCs w:val="24"/>
        </w:rPr>
        <w:tab/>
        <w:t>учебных</w:t>
      </w:r>
      <w:r w:rsidRPr="00236F76">
        <w:rPr>
          <w:spacing w:val="-7"/>
          <w:sz w:val="24"/>
          <w:szCs w:val="24"/>
        </w:rPr>
        <w:tab/>
        <w:t>изданий,</w:t>
      </w:r>
      <w:r w:rsidRPr="00236F76">
        <w:rPr>
          <w:spacing w:val="-7"/>
          <w:sz w:val="24"/>
          <w:szCs w:val="24"/>
        </w:rPr>
        <w:tab/>
        <w:t>Интернет-ресурсов,</w:t>
      </w:r>
      <w:r>
        <w:rPr>
          <w:spacing w:val="-7"/>
          <w:sz w:val="24"/>
          <w:szCs w:val="24"/>
        </w:rPr>
        <w:t xml:space="preserve"> </w:t>
      </w:r>
      <w:r w:rsidRPr="00130E6C">
        <w:rPr>
          <w:spacing w:val="-7"/>
          <w:sz w:val="24"/>
          <w:szCs w:val="24"/>
        </w:rPr>
        <w:t>дополнительной литературы</w:t>
      </w:r>
    </w:p>
    <w:p w:rsidR="00721752" w:rsidRPr="00130E6C" w:rsidRDefault="00721752" w:rsidP="00236F76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Основные источники:</w:t>
      </w:r>
    </w:p>
    <w:p w:rsidR="00721752" w:rsidRPr="009A37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 w:rsidRPr="009A37EB">
        <w:rPr>
          <w:spacing w:val="-7"/>
          <w:sz w:val="24"/>
          <w:szCs w:val="24"/>
        </w:rPr>
        <w:t>1.</w:t>
      </w:r>
      <w:r w:rsidRPr="009A37EB">
        <w:t xml:space="preserve"> </w:t>
      </w:r>
      <w:r w:rsidRPr="009A37EB">
        <w:rPr>
          <w:spacing w:val="-7"/>
          <w:sz w:val="24"/>
          <w:szCs w:val="24"/>
        </w:rPr>
        <w:t xml:space="preserve">Давлицарова К.Е. Основы ухода за больными. Первая медицинская помощь: Учебное </w:t>
      </w:r>
      <w:r>
        <w:rPr>
          <w:spacing w:val="-7"/>
          <w:sz w:val="24"/>
          <w:szCs w:val="24"/>
        </w:rPr>
        <w:t xml:space="preserve">  </w:t>
      </w:r>
      <w:r w:rsidRPr="009A37EB">
        <w:rPr>
          <w:spacing w:val="-7"/>
          <w:sz w:val="24"/>
          <w:szCs w:val="24"/>
        </w:rPr>
        <w:t xml:space="preserve">пособие. </w:t>
      </w:r>
      <w:r w:rsidRPr="009A37EB">
        <w:rPr>
          <w:rFonts w:ascii="Tahoma" w:hAnsi="Tahoma" w:cs="Tahoma"/>
          <w:spacing w:val="-7"/>
          <w:sz w:val="24"/>
          <w:szCs w:val="24"/>
        </w:rPr>
        <w:t>̶</w:t>
      </w:r>
      <w:r w:rsidRPr="009A37EB">
        <w:rPr>
          <w:spacing w:val="-7"/>
          <w:sz w:val="24"/>
          <w:szCs w:val="24"/>
        </w:rPr>
        <w:t xml:space="preserve"> М.: ФОРУМ: ИНФРА-М, 2013 г.</w:t>
      </w:r>
    </w:p>
    <w:p w:rsidR="00721752" w:rsidRPr="009A37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 w:rsidRPr="009A37EB">
        <w:rPr>
          <w:spacing w:val="-7"/>
          <w:sz w:val="24"/>
          <w:szCs w:val="24"/>
        </w:rPr>
        <w:t xml:space="preserve">2. Младшая медицинская сестра / Серия «Среднее профессиональное образование». </w:t>
      </w:r>
      <w:r w:rsidRPr="009A37EB">
        <w:rPr>
          <w:rFonts w:ascii="Tahoma" w:hAnsi="Tahoma" w:cs="Tahoma"/>
          <w:spacing w:val="-7"/>
          <w:sz w:val="24"/>
          <w:szCs w:val="24"/>
        </w:rPr>
        <w:t>̶</w:t>
      </w:r>
      <w:r w:rsidRPr="009A37EB">
        <w:rPr>
          <w:spacing w:val="-7"/>
          <w:sz w:val="24"/>
          <w:szCs w:val="24"/>
        </w:rPr>
        <w:t xml:space="preserve"> Ростов н\Д: Феникс, 2012 г.</w:t>
      </w:r>
    </w:p>
    <w:p w:rsidR="00721752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3.</w:t>
      </w:r>
      <w:r w:rsidRPr="009A37EB">
        <w:rPr>
          <w:spacing w:val="-7"/>
          <w:sz w:val="24"/>
          <w:szCs w:val="24"/>
        </w:rPr>
        <w:t xml:space="preserve">Основы сестринского дела\ Т.П. Обуховец, Т.А. Склярова, О.В. Чернова; под. ред. К.м.н. </w:t>
      </w:r>
    </w:p>
    <w:p w:rsidR="00721752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 xml:space="preserve">4. </w:t>
      </w:r>
      <w:r w:rsidRPr="009A37EB">
        <w:rPr>
          <w:spacing w:val="-7"/>
          <w:sz w:val="24"/>
          <w:szCs w:val="24"/>
        </w:rPr>
        <w:t xml:space="preserve">Б.В. Кабарухина.- Издание 8-е. </w:t>
      </w:r>
      <w:r w:rsidRPr="009A37EB">
        <w:rPr>
          <w:rFonts w:ascii="Tahoma" w:hAnsi="Tahoma" w:cs="Tahoma"/>
          <w:spacing w:val="-7"/>
          <w:sz w:val="24"/>
          <w:szCs w:val="24"/>
        </w:rPr>
        <w:t>̶</w:t>
      </w:r>
      <w:r w:rsidRPr="009A37EB">
        <w:rPr>
          <w:spacing w:val="-7"/>
          <w:sz w:val="24"/>
          <w:szCs w:val="24"/>
        </w:rPr>
        <w:t xml:space="preserve"> Ростов н\Д: Феникс, 2012 г.</w:t>
      </w:r>
    </w:p>
    <w:p w:rsidR="00721752" w:rsidRPr="009A37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5</w:t>
      </w:r>
      <w:r w:rsidRPr="00CD78EB">
        <w:rPr>
          <w:spacing w:val="-7"/>
          <w:sz w:val="24"/>
          <w:szCs w:val="24"/>
        </w:rPr>
        <w:t>. Н.В.Туркина, А. Филенко «Общий уход за больными». Учебник. Товарищество научных изданий КМК 2012.- 408 с.</w:t>
      </w:r>
      <w:r w:rsidRPr="009A37EB">
        <w:rPr>
          <w:spacing w:val="-7"/>
          <w:sz w:val="24"/>
          <w:szCs w:val="24"/>
        </w:rPr>
        <w:t xml:space="preserve"> Обуховец Т.А, Склярова О.В, Чернова О.В, под ред. Б.В. Кабарухина, «Основы сестринского дела» Ростов н/Д, Феникс, 2009 г. – 340 с.</w:t>
      </w:r>
    </w:p>
    <w:p w:rsidR="00721752" w:rsidRPr="00236F76" w:rsidRDefault="00721752" w:rsidP="00CD78EB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Дополнительные источники</w:t>
      </w:r>
      <w:r w:rsidRPr="00236F76">
        <w:rPr>
          <w:spacing w:val="-7"/>
          <w:sz w:val="24"/>
          <w:szCs w:val="24"/>
        </w:rPr>
        <w:t>:</w:t>
      </w:r>
    </w:p>
    <w:p w:rsidR="00721752" w:rsidRPr="00CD78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1</w:t>
      </w:r>
      <w:r w:rsidRPr="00CD78EB">
        <w:rPr>
          <w:spacing w:val="-7"/>
          <w:sz w:val="24"/>
          <w:szCs w:val="24"/>
        </w:rPr>
        <w:t>. Вебер В.Г. «Основы сестринского дела» Ростов н/ Д, Феникс, 2009 г. – 230 с.</w:t>
      </w:r>
    </w:p>
    <w:p w:rsidR="00721752" w:rsidRPr="00CD78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2</w:t>
      </w:r>
      <w:r w:rsidRPr="00CD78EB">
        <w:rPr>
          <w:spacing w:val="-7"/>
          <w:sz w:val="24"/>
          <w:szCs w:val="24"/>
        </w:rPr>
        <w:t>. Казьмин В.Д. Справочник для медицинских сестёр и санитарок. Ростов-на-Дону, Феникс, 2009 г.-352 с.</w:t>
      </w:r>
    </w:p>
    <w:p w:rsidR="00721752" w:rsidRPr="00CD78EB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3</w:t>
      </w:r>
      <w:r w:rsidRPr="00CD78EB">
        <w:rPr>
          <w:spacing w:val="-7"/>
          <w:sz w:val="24"/>
          <w:szCs w:val="24"/>
        </w:rPr>
        <w:t>. Мухина С.А. Тарновская И.И. Теоретические основы сестринского дела: Учебник. – 2-е изд., испр. и доп. – Москва Издательская группа Гэотар-Медиа, 2010.- 216 с.</w:t>
      </w:r>
    </w:p>
    <w:p w:rsidR="00721752" w:rsidRDefault="00721752" w:rsidP="00CD78EB">
      <w:pPr>
        <w:shd w:val="clear" w:color="auto" w:fill="FFFFFF"/>
        <w:tabs>
          <w:tab w:val="left" w:pos="0"/>
        </w:tabs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4</w:t>
      </w:r>
      <w:r w:rsidRPr="00CD78EB">
        <w:rPr>
          <w:spacing w:val="-7"/>
          <w:sz w:val="24"/>
          <w:szCs w:val="24"/>
        </w:rPr>
        <w:t>. Островская И.В., Широкова Н.В. Основы сестринского дела: Учебник. – М.: Гэотар-Медиа, 2009.- 242 с.</w:t>
      </w:r>
    </w:p>
    <w:p w:rsidR="00721752" w:rsidRDefault="00721752" w:rsidP="00825959">
      <w:pPr>
        <w:shd w:val="clear" w:color="auto" w:fill="FFFFFF"/>
        <w:tabs>
          <w:tab w:val="left" w:pos="0"/>
        </w:tabs>
        <w:jc w:val="center"/>
        <w:rPr>
          <w:spacing w:val="-7"/>
          <w:sz w:val="24"/>
          <w:szCs w:val="24"/>
        </w:rPr>
      </w:pPr>
    </w:p>
    <w:p w:rsidR="00721752" w:rsidRDefault="00721752" w:rsidP="00825959">
      <w:pPr>
        <w:shd w:val="clear" w:color="auto" w:fill="FFFFFF"/>
        <w:tabs>
          <w:tab w:val="left" w:pos="0"/>
        </w:tabs>
        <w:jc w:val="center"/>
        <w:rPr>
          <w:spacing w:val="-7"/>
          <w:sz w:val="24"/>
          <w:szCs w:val="24"/>
        </w:rPr>
      </w:pPr>
      <w:r w:rsidRPr="00825959">
        <w:rPr>
          <w:spacing w:val="-7"/>
          <w:sz w:val="24"/>
          <w:szCs w:val="24"/>
        </w:rPr>
        <w:t>4. К</w:t>
      </w:r>
      <w:r>
        <w:rPr>
          <w:spacing w:val="-7"/>
          <w:sz w:val="24"/>
          <w:szCs w:val="24"/>
        </w:rPr>
        <w:t>онтроль и оценка результатов освоения учебной дисциплины</w:t>
      </w:r>
    </w:p>
    <w:p w:rsidR="00721752" w:rsidRPr="00726404" w:rsidRDefault="00721752" w:rsidP="008C20D2">
      <w:pPr>
        <w:shd w:val="clear" w:color="auto" w:fill="FFFFFF"/>
        <w:tabs>
          <w:tab w:val="left" w:pos="0"/>
        </w:tabs>
        <w:ind w:firstLine="567"/>
        <w:jc w:val="both"/>
        <w:rPr>
          <w:spacing w:val="-7"/>
          <w:sz w:val="24"/>
          <w:szCs w:val="24"/>
        </w:rPr>
      </w:pPr>
    </w:p>
    <w:p w:rsidR="00721752" w:rsidRPr="00C94016" w:rsidRDefault="00721752" w:rsidP="00C94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94016">
        <w:rPr>
          <w:sz w:val="24"/>
          <w:szCs w:val="24"/>
        </w:rPr>
        <w:t>МАУ «ЦПТО МУГ» обеспечивает организацию и проведение итоговой аттестации и текущего контроля демонстрируемых обучающимися знаний, умений и навыков. 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 Формы и методы текущего контроля по учебной дисциплине самостоятельно разрабатываются центром и доводятся до сведения обучающихся в начале обучения.</w:t>
      </w:r>
    </w:p>
    <w:p w:rsidR="00721752" w:rsidRPr="00C94016" w:rsidRDefault="00721752" w:rsidP="00C94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94016">
        <w:rPr>
          <w:sz w:val="24"/>
          <w:szCs w:val="24"/>
        </w:rPr>
        <w:t>Для   текущего   контроля   в центре   имеются   фонды   оценочных средств (ФОС).</w:t>
      </w:r>
    </w:p>
    <w:p w:rsidR="00721752" w:rsidRDefault="00721752" w:rsidP="009534BC">
      <w:pPr>
        <w:jc w:val="both"/>
        <w:rPr>
          <w:sz w:val="24"/>
          <w:szCs w:val="24"/>
        </w:rPr>
      </w:pPr>
      <w:r w:rsidRPr="00C94016">
        <w:rPr>
          <w:sz w:val="24"/>
          <w:szCs w:val="24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(таблица)</w:t>
      </w: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Default="00721752" w:rsidP="009534BC">
      <w:pPr>
        <w:jc w:val="both"/>
        <w:rPr>
          <w:sz w:val="24"/>
          <w:szCs w:val="24"/>
        </w:rPr>
      </w:pPr>
    </w:p>
    <w:p w:rsidR="00721752" w:rsidRPr="009534BC" w:rsidRDefault="00721752" w:rsidP="009534BC">
      <w:pPr>
        <w:jc w:val="both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3957"/>
        <w:gridCol w:w="2500"/>
        <w:gridCol w:w="2000"/>
      </w:tblGrid>
      <w:tr w:rsidR="00721752" w:rsidRPr="002D33A2" w:rsidTr="00474EDC">
        <w:trPr>
          <w:trHeight w:val="883"/>
        </w:trPr>
        <w:tc>
          <w:tcPr>
            <w:tcW w:w="2127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Раздел (тема) учебной дисциплины</w:t>
            </w:r>
          </w:p>
        </w:tc>
        <w:tc>
          <w:tcPr>
            <w:tcW w:w="3957" w:type="dxa"/>
          </w:tcPr>
          <w:p w:rsidR="00721752" w:rsidRPr="002D33A2" w:rsidRDefault="00721752" w:rsidP="00474EDC">
            <w:pPr>
              <w:jc w:val="center"/>
              <w:rPr>
                <w:b/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Результаты (освоенные умения, усвоенные знания</w:t>
            </w:r>
            <w:r w:rsidRPr="002D33A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jc w:val="both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Основные показатели результатов подготовки</w:t>
            </w:r>
          </w:p>
        </w:tc>
        <w:tc>
          <w:tcPr>
            <w:tcW w:w="2000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Формы и</w:t>
            </w:r>
          </w:p>
          <w:p w:rsidR="00721752" w:rsidRPr="002D33A2" w:rsidRDefault="00721752" w:rsidP="00474EDC">
            <w:pPr>
              <w:jc w:val="center"/>
              <w:rPr>
                <w:b/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методы контроля</w:t>
            </w:r>
          </w:p>
        </w:tc>
      </w:tr>
      <w:tr w:rsidR="00721752" w:rsidRPr="002D33A2" w:rsidTr="00474EDC">
        <w:trPr>
          <w:trHeight w:val="3585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Культура общения и профессиональная этика.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130E6C">
              <w:rPr>
                <w:sz w:val="24"/>
                <w:szCs w:val="24"/>
              </w:rPr>
              <w:t>Умение</w:t>
            </w:r>
            <w:r w:rsidRPr="002D33A2">
              <w:rPr>
                <w:sz w:val="24"/>
                <w:szCs w:val="24"/>
              </w:rPr>
              <w:t xml:space="preserve"> правильно: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–осуществлять профессиональное общение с соблюдением норм и правил делового этикета;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 поддерживать деловую репутацию;</w:t>
            </w:r>
          </w:p>
          <w:p w:rsidR="00721752" w:rsidRPr="002D33A2" w:rsidRDefault="00721752" w:rsidP="00474EDC">
            <w:pPr>
              <w:rPr>
                <w:b/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организовывать рабочее место</w:t>
            </w:r>
            <w:r w:rsidRPr="002D33A2">
              <w:rPr>
                <w:b/>
                <w:sz w:val="24"/>
                <w:szCs w:val="24"/>
              </w:rPr>
              <w:t>.</w:t>
            </w:r>
          </w:p>
          <w:p w:rsidR="00721752" w:rsidRPr="00130E6C" w:rsidRDefault="00721752" w:rsidP="00474EDC">
            <w:pPr>
              <w:rPr>
                <w:sz w:val="24"/>
                <w:szCs w:val="24"/>
              </w:rPr>
            </w:pPr>
            <w:r w:rsidRPr="00130E6C">
              <w:rPr>
                <w:sz w:val="24"/>
                <w:szCs w:val="24"/>
              </w:rPr>
              <w:t>Знание: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правил делового общения;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правил организации рабочего пространства для индивидуальной работы и профессионального общения.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Соблюдение основных  приемов общения, правил делового общения. 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Нахождение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необходимой информации   в   учебной и                                   справочной литературе.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устный опрос</w:t>
            </w:r>
            <w:r w:rsidRPr="002D33A2">
              <w:rPr>
                <w:sz w:val="24"/>
                <w:szCs w:val="24"/>
              </w:rPr>
              <w:t xml:space="preserve"> 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b/>
                <w:sz w:val="24"/>
                <w:szCs w:val="24"/>
              </w:rPr>
            </w:pPr>
          </w:p>
        </w:tc>
      </w:tr>
      <w:tr w:rsidR="00721752" w:rsidRPr="002D33A2" w:rsidTr="00474EDC">
        <w:trPr>
          <w:trHeight w:val="3404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Основы сестринского дела.</w:t>
            </w:r>
          </w:p>
        </w:tc>
        <w:tc>
          <w:tcPr>
            <w:tcW w:w="395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Умение правильно: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 –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правил ухода за больными и тяжелобольными;</w:t>
            </w:r>
          </w:p>
          <w:p w:rsidR="00721752" w:rsidRPr="00130E6C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оказание пострадавшему первой медицинской помощи.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Эффективное  осуществление основных этапов сестринского п</w:t>
            </w:r>
            <w:r>
              <w:rPr>
                <w:sz w:val="24"/>
                <w:szCs w:val="24"/>
              </w:rPr>
              <w:t>роцесса при уходе за пациентами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oftHyphen/>
              <w:t>-устный опрос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</w:tr>
      <w:tr w:rsidR="00721752" w:rsidRPr="002D33A2" w:rsidTr="00474EDC">
        <w:trPr>
          <w:trHeight w:val="3399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Этические основы сестринского дела </w:t>
            </w:r>
          </w:p>
        </w:tc>
        <w:tc>
          <w:tcPr>
            <w:tcW w:w="395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правильно</w:t>
            </w:r>
            <w:r w:rsidRPr="002D33A2">
              <w:rPr>
                <w:sz w:val="24"/>
                <w:szCs w:val="24"/>
              </w:rPr>
              <w:t>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осуществлять профессиональное общение с соблюдением норм и правил делового этикета;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применять знания о строении организма человека и физиологических процессах при проведении сестринского ухода.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санитарно-гигиенических и экологических факторах здоровья человека.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Правильное применение  этического Кодекса Международного Совета медицинских сестер и Этического Кодекса медицинских сестер России.</w:t>
            </w: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</w:tr>
      <w:tr w:rsidR="00721752" w:rsidRPr="002D33A2" w:rsidTr="00474EDC">
        <w:trPr>
          <w:trHeight w:val="2859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Медицинская этика и деонтология</w:t>
            </w:r>
          </w:p>
        </w:tc>
        <w:tc>
          <w:tcPr>
            <w:tcW w:w="395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правильно</w:t>
            </w:r>
            <w:r w:rsidRPr="002D33A2">
              <w:rPr>
                <w:sz w:val="24"/>
                <w:szCs w:val="24"/>
              </w:rPr>
              <w:t>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информировать больного о состоянии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его здоровья;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 снять страх перед заболеванием;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 вселять надежду и уверенность в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выздоровлении.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Знание 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Кодекса врачебной этики;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Клятвы Гиппократа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Правильное применение  этического Кодекса Международного Совета медицинских сестер и Этического Кодекса медицинских сестер России</w:t>
            </w: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устный опрос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</w:p>
          <w:p w:rsidR="0072175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</w:tr>
      <w:tr w:rsidR="00721752" w:rsidRPr="002D33A2" w:rsidTr="00474EDC">
        <w:trPr>
          <w:trHeight w:val="2859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Моральная и юридическая ответственность медицинских работников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использовать Законы, Кодексы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юридической ответственности медицинских работников: уголовной, административной, дисциплинарной (в том числе - материальной) и гражданско-правовой.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 и правильное применение Законодательных документов.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-тестирование Решение ситуативных задач.</w:t>
            </w:r>
          </w:p>
        </w:tc>
      </w:tr>
      <w:tr w:rsidR="00721752" w:rsidRPr="002D33A2" w:rsidTr="00474EDC">
        <w:trPr>
          <w:trHeight w:val="3937"/>
        </w:trPr>
        <w:tc>
          <w:tcPr>
            <w:tcW w:w="2127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Охрана труда. Пожарная безопасность. Охрана окружающей среды.</w:t>
            </w:r>
          </w:p>
        </w:tc>
        <w:tc>
          <w:tcPr>
            <w:tcW w:w="3957" w:type="dxa"/>
          </w:tcPr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проводить инструктаж;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соблюдать технику безопасности;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соблюдать санитарно- гигиенические требования по охране окружающей среды.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Правил и норм охраны труда; – противопожарной безопасности;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– источников загрязнения; 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 Законодательства в области охраны окружающей среды;</w:t>
            </w:r>
          </w:p>
          <w:p w:rsidR="0072175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 –Государственных мероприятий по охране окружающей среды.</w:t>
            </w:r>
          </w:p>
        </w:tc>
        <w:tc>
          <w:tcPr>
            <w:tcW w:w="25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Правильное исполнение  правила и норм охраны труда и охраны окружающей среды.</w:t>
            </w:r>
          </w:p>
        </w:tc>
        <w:tc>
          <w:tcPr>
            <w:tcW w:w="2000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-выполнение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индивидуальных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домашних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-тестирование Решение ситуативных задач.</w:t>
            </w:r>
          </w:p>
        </w:tc>
      </w:tr>
    </w:tbl>
    <w:p w:rsidR="00721752" w:rsidRDefault="00721752" w:rsidP="00474EDC">
      <w:pPr>
        <w:jc w:val="center"/>
        <w:rPr>
          <w:b/>
          <w:sz w:val="24"/>
          <w:szCs w:val="24"/>
        </w:rPr>
      </w:pPr>
    </w:p>
    <w:p w:rsidR="00721752" w:rsidRPr="00A45E6F" w:rsidRDefault="00721752" w:rsidP="00474EDC">
      <w:pPr>
        <w:rPr>
          <w:sz w:val="24"/>
          <w:szCs w:val="24"/>
        </w:rPr>
      </w:pPr>
      <w:r w:rsidRPr="00A45E6F">
        <w:rPr>
          <w:sz w:val="24"/>
          <w:szCs w:val="24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p w:rsidR="00721752" w:rsidRDefault="00721752" w:rsidP="00474ED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3224"/>
        <w:gridCol w:w="2871"/>
      </w:tblGrid>
      <w:tr w:rsidR="00721752" w:rsidRPr="002D33A2" w:rsidTr="002D33A2">
        <w:trPr>
          <w:trHeight w:val="652"/>
        </w:trPr>
        <w:tc>
          <w:tcPr>
            <w:tcW w:w="2660" w:type="dxa"/>
            <w:vMerge w:val="restart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Процент</w:t>
            </w:r>
          </w:p>
          <w:p w:rsidR="00721752" w:rsidRPr="002D33A2" w:rsidRDefault="00721752" w:rsidP="00474EDC">
            <w:pPr>
              <w:rPr>
                <w:b/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результативности (правильных ответов</w:t>
            </w:r>
          </w:p>
        </w:tc>
        <w:tc>
          <w:tcPr>
            <w:tcW w:w="6095" w:type="dxa"/>
            <w:gridSpan w:val="2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 xml:space="preserve">Качественная оценка  индивидуальных </w:t>
            </w:r>
          </w:p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образовательных достижений</w:t>
            </w:r>
          </w:p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</w:p>
        </w:tc>
      </w:tr>
      <w:tr w:rsidR="00721752" w:rsidRPr="002D33A2" w:rsidTr="002D33A2">
        <w:trPr>
          <w:trHeight w:val="448"/>
        </w:trPr>
        <w:tc>
          <w:tcPr>
            <w:tcW w:w="2660" w:type="dxa"/>
            <w:vMerge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2871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вербальный аналог</w:t>
            </w:r>
          </w:p>
        </w:tc>
      </w:tr>
      <w:tr w:rsidR="00721752" w:rsidRPr="002D33A2" w:rsidTr="002D33A2">
        <w:tc>
          <w:tcPr>
            <w:tcW w:w="2660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90 ÷ 100</w:t>
            </w:r>
          </w:p>
        </w:tc>
        <w:tc>
          <w:tcPr>
            <w:tcW w:w="3224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5</w:t>
            </w:r>
          </w:p>
        </w:tc>
        <w:tc>
          <w:tcPr>
            <w:tcW w:w="2871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отлично</w:t>
            </w:r>
          </w:p>
        </w:tc>
      </w:tr>
      <w:tr w:rsidR="00721752" w:rsidRPr="002D33A2" w:rsidTr="002D33A2">
        <w:tc>
          <w:tcPr>
            <w:tcW w:w="2660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80 ÷ 89</w:t>
            </w:r>
          </w:p>
        </w:tc>
        <w:tc>
          <w:tcPr>
            <w:tcW w:w="3224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4</w:t>
            </w:r>
          </w:p>
        </w:tc>
        <w:tc>
          <w:tcPr>
            <w:tcW w:w="2871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хорошо</w:t>
            </w:r>
          </w:p>
        </w:tc>
      </w:tr>
      <w:tr w:rsidR="00721752" w:rsidRPr="002D33A2" w:rsidTr="002D33A2">
        <w:tc>
          <w:tcPr>
            <w:tcW w:w="2660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70 ÷ 79</w:t>
            </w:r>
          </w:p>
        </w:tc>
        <w:tc>
          <w:tcPr>
            <w:tcW w:w="3224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3</w:t>
            </w:r>
          </w:p>
        </w:tc>
        <w:tc>
          <w:tcPr>
            <w:tcW w:w="2871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удовлетворительно</w:t>
            </w:r>
          </w:p>
        </w:tc>
      </w:tr>
      <w:tr w:rsidR="00721752" w:rsidRPr="002D33A2" w:rsidTr="002D33A2">
        <w:tc>
          <w:tcPr>
            <w:tcW w:w="2660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менее 70</w:t>
            </w:r>
          </w:p>
        </w:tc>
        <w:tc>
          <w:tcPr>
            <w:tcW w:w="3224" w:type="dxa"/>
          </w:tcPr>
          <w:p w:rsidR="00721752" w:rsidRPr="002D33A2" w:rsidRDefault="00721752" w:rsidP="00474EDC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ab/>
            </w:r>
            <w:r w:rsidRPr="002D33A2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2871" w:type="dxa"/>
          </w:tcPr>
          <w:p w:rsidR="00721752" w:rsidRPr="002D33A2" w:rsidRDefault="00721752" w:rsidP="00474EDC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721752" w:rsidRDefault="00721752" w:rsidP="00474EDC">
      <w:pPr>
        <w:rPr>
          <w:sz w:val="24"/>
          <w:szCs w:val="24"/>
        </w:rPr>
      </w:pPr>
    </w:p>
    <w:p w:rsidR="00721752" w:rsidRDefault="00721752" w:rsidP="00474EDC">
      <w:pPr>
        <w:numPr>
          <w:ilvl w:val="0"/>
          <w:numId w:val="19"/>
        </w:numPr>
        <w:ind w:left="0" w:firstLine="0"/>
        <w:jc w:val="center"/>
        <w:rPr>
          <w:sz w:val="24"/>
          <w:szCs w:val="24"/>
        </w:rPr>
      </w:pPr>
      <w:r w:rsidRPr="005A4B75">
        <w:rPr>
          <w:sz w:val="24"/>
          <w:szCs w:val="24"/>
        </w:rPr>
        <w:t>П</w:t>
      </w:r>
      <w:r>
        <w:rPr>
          <w:sz w:val="24"/>
          <w:szCs w:val="24"/>
        </w:rPr>
        <w:t>аспорт программы учебной дисциплины</w:t>
      </w:r>
    </w:p>
    <w:p w:rsidR="00721752" w:rsidRPr="005A4B75" w:rsidRDefault="00721752" w:rsidP="00474EDC">
      <w:pPr>
        <w:jc w:val="center"/>
        <w:rPr>
          <w:sz w:val="24"/>
          <w:szCs w:val="24"/>
        </w:rPr>
      </w:pPr>
      <w:r w:rsidRPr="005E0705">
        <w:rPr>
          <w:sz w:val="24"/>
          <w:szCs w:val="24"/>
        </w:rPr>
        <w:t>Основы гигиены, микробиологии и экологии человека</w:t>
      </w:r>
    </w:p>
    <w:p w:rsidR="00721752" w:rsidRPr="00130E6C" w:rsidRDefault="00721752" w:rsidP="005A4B75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>1.1.</w:t>
      </w:r>
      <w:r w:rsidRPr="00130E6C">
        <w:rPr>
          <w:sz w:val="24"/>
          <w:szCs w:val="24"/>
        </w:rPr>
        <w:tab/>
        <w:t>Область применения программы</w:t>
      </w:r>
    </w:p>
    <w:p w:rsidR="00721752" w:rsidRPr="005A4B75" w:rsidRDefault="00721752" w:rsidP="005A4B75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>Программа учебной</w:t>
      </w:r>
      <w:r w:rsidRPr="005A4B75">
        <w:rPr>
          <w:sz w:val="24"/>
          <w:szCs w:val="24"/>
        </w:rPr>
        <w:t xml:space="preserve"> дисциплины является частью образовательной программы профессиональной подготовки по профессии </w:t>
      </w:r>
      <w:r w:rsidRPr="00993422">
        <w:rPr>
          <w:sz w:val="24"/>
          <w:szCs w:val="24"/>
        </w:rPr>
        <w:t>24234 «Младшая сестра милосердия».</w:t>
      </w:r>
      <w:r w:rsidRPr="005A4B75">
        <w:rPr>
          <w:sz w:val="24"/>
          <w:szCs w:val="24"/>
        </w:rPr>
        <w:t xml:space="preserve"> Программа учебной дисциплины может быть использована в дополнительном профессиональном образовании</w:t>
      </w:r>
      <w:r>
        <w:rPr>
          <w:sz w:val="24"/>
          <w:szCs w:val="24"/>
        </w:rPr>
        <w:t>.</w:t>
      </w:r>
    </w:p>
    <w:p w:rsidR="00721752" w:rsidRPr="005A4B75" w:rsidRDefault="00721752" w:rsidP="005A4B75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>1.2.Место     дисциплины     в     структуре     основной     профессиональной     образовательной</w:t>
      </w:r>
      <w:r w:rsidRPr="005A4B75">
        <w:rPr>
          <w:sz w:val="24"/>
          <w:szCs w:val="24"/>
        </w:rPr>
        <w:t xml:space="preserve"> программы: Общепрофессиональные дисциплины 1.2. «</w:t>
      </w:r>
      <w:r w:rsidRPr="005E0705">
        <w:rPr>
          <w:sz w:val="24"/>
          <w:szCs w:val="24"/>
        </w:rPr>
        <w:t>Основы гигиены, ми</w:t>
      </w:r>
      <w:r>
        <w:rPr>
          <w:sz w:val="24"/>
          <w:szCs w:val="24"/>
        </w:rPr>
        <w:t>кробиологии и экологии человека</w:t>
      </w:r>
      <w:r w:rsidRPr="005A4B75">
        <w:rPr>
          <w:sz w:val="24"/>
          <w:szCs w:val="24"/>
        </w:rPr>
        <w:t>».</w:t>
      </w:r>
    </w:p>
    <w:p w:rsidR="00721752" w:rsidRPr="005A4B75" w:rsidRDefault="00721752" w:rsidP="005A4B75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>1.3.Цели     и</w:t>
      </w:r>
      <w:r w:rsidRPr="006A2977">
        <w:rPr>
          <w:b/>
          <w:sz w:val="24"/>
          <w:szCs w:val="24"/>
        </w:rPr>
        <w:t xml:space="preserve">     </w:t>
      </w:r>
      <w:r w:rsidRPr="006A2977">
        <w:rPr>
          <w:sz w:val="24"/>
          <w:szCs w:val="24"/>
        </w:rPr>
        <w:t>задачи</w:t>
      </w:r>
      <w:r w:rsidRPr="005A4B75">
        <w:rPr>
          <w:sz w:val="24"/>
          <w:szCs w:val="24"/>
        </w:rPr>
        <w:t xml:space="preserve">     учебной     дисциплины      –     требования     к     результатам     освоения  дисциплины:</w:t>
      </w:r>
    </w:p>
    <w:p w:rsidR="00721752" w:rsidRPr="005A4B75" w:rsidRDefault="00721752" w:rsidP="005A4B75">
      <w:pPr>
        <w:jc w:val="both"/>
        <w:rPr>
          <w:sz w:val="24"/>
          <w:szCs w:val="24"/>
        </w:rPr>
      </w:pPr>
      <w:r w:rsidRPr="005A4B75">
        <w:rPr>
          <w:sz w:val="24"/>
          <w:szCs w:val="24"/>
        </w:rPr>
        <w:t>В результате освоения дисциплины обучающийся должен:</w:t>
      </w:r>
    </w:p>
    <w:p w:rsidR="00721752" w:rsidRPr="00130E6C" w:rsidRDefault="00721752" w:rsidP="005A4B75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>уметь: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готовить дез</w:t>
      </w:r>
      <w:r>
        <w:rPr>
          <w:sz w:val="24"/>
          <w:szCs w:val="24"/>
        </w:rPr>
        <w:t xml:space="preserve">. </w:t>
      </w:r>
      <w:r w:rsidRPr="004D517D">
        <w:rPr>
          <w:sz w:val="24"/>
          <w:szCs w:val="24"/>
        </w:rPr>
        <w:t>растворы и проводить дезинфекцию;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классифицировать инфекции;</w:t>
      </w:r>
    </w:p>
    <w:p w:rsidR="00721752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проводить мероприятия при педикулезе.</w:t>
      </w:r>
    </w:p>
    <w:p w:rsidR="00721752" w:rsidRPr="00130E6C" w:rsidRDefault="00721752" w:rsidP="004D517D">
      <w:pPr>
        <w:jc w:val="both"/>
        <w:rPr>
          <w:sz w:val="24"/>
          <w:szCs w:val="24"/>
        </w:rPr>
      </w:pPr>
      <w:r w:rsidRPr="00130E6C">
        <w:rPr>
          <w:sz w:val="24"/>
          <w:szCs w:val="24"/>
        </w:rPr>
        <w:t xml:space="preserve">знать: 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заболевания, вызываемые различными микроорганизмами;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пути распространения  инфекций;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 xml:space="preserve">меры борьбы с инфекциями; </w:t>
      </w:r>
    </w:p>
    <w:p w:rsidR="00721752" w:rsidRPr="004D517D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 xml:space="preserve">зоонозы; </w:t>
      </w:r>
    </w:p>
    <w:p w:rsidR="00721752" w:rsidRPr="005A4B75" w:rsidRDefault="00721752" w:rsidP="004D51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D517D">
        <w:rPr>
          <w:sz w:val="24"/>
          <w:szCs w:val="24"/>
        </w:rPr>
        <w:t>особенности ухода за больными с инфекционными заболевания</w:t>
      </w:r>
      <w:r>
        <w:rPr>
          <w:sz w:val="24"/>
          <w:szCs w:val="24"/>
        </w:rPr>
        <w:t>.</w:t>
      </w:r>
      <w:r w:rsidRPr="006A2977">
        <w:rPr>
          <w:sz w:val="24"/>
          <w:szCs w:val="24"/>
        </w:rPr>
        <w:t xml:space="preserve"> </w:t>
      </w:r>
    </w:p>
    <w:p w:rsidR="00721752" w:rsidRDefault="00721752" w:rsidP="005A4B75">
      <w:pPr>
        <w:jc w:val="both"/>
        <w:rPr>
          <w:sz w:val="24"/>
          <w:szCs w:val="24"/>
        </w:rPr>
      </w:pPr>
    </w:p>
    <w:p w:rsidR="00721752" w:rsidRDefault="00721752" w:rsidP="00474EDC">
      <w:pPr>
        <w:jc w:val="center"/>
        <w:rPr>
          <w:sz w:val="24"/>
          <w:szCs w:val="24"/>
        </w:rPr>
      </w:pPr>
      <w:r w:rsidRPr="006A2977">
        <w:rPr>
          <w:sz w:val="24"/>
          <w:szCs w:val="24"/>
        </w:rPr>
        <w:t>2.С</w:t>
      </w:r>
      <w:r>
        <w:rPr>
          <w:sz w:val="24"/>
          <w:szCs w:val="24"/>
        </w:rPr>
        <w:t>труктура и содержание учебной дисциплины:</w:t>
      </w:r>
    </w:p>
    <w:p w:rsidR="00721752" w:rsidRPr="005A4B75" w:rsidRDefault="00721752" w:rsidP="00AD10F9">
      <w:pPr>
        <w:jc w:val="center"/>
        <w:rPr>
          <w:sz w:val="24"/>
          <w:szCs w:val="24"/>
        </w:rPr>
      </w:pPr>
      <w:r w:rsidRPr="005E0705">
        <w:rPr>
          <w:sz w:val="24"/>
          <w:szCs w:val="24"/>
        </w:rPr>
        <w:t>Основы гигиены, микробиологии и экологии человека</w:t>
      </w:r>
    </w:p>
    <w:p w:rsidR="00721752" w:rsidRPr="00AD10F9" w:rsidRDefault="00721752" w:rsidP="00AD10F9">
      <w:pPr>
        <w:spacing w:after="200" w:line="276" w:lineRule="auto"/>
        <w:jc w:val="center"/>
        <w:rPr>
          <w:b/>
          <w:sz w:val="24"/>
          <w:szCs w:val="24"/>
        </w:rPr>
      </w:pPr>
      <w:r w:rsidRPr="006A2977">
        <w:rPr>
          <w:sz w:val="24"/>
          <w:szCs w:val="24"/>
        </w:rPr>
        <w:t>2.1. Объем учебной дисциплины и виды учебной работы: (</w:t>
      </w:r>
      <w:r>
        <w:rPr>
          <w:sz w:val="24"/>
          <w:szCs w:val="24"/>
        </w:rPr>
        <w:t>18</w:t>
      </w:r>
      <w:r w:rsidRPr="006A2977">
        <w:rPr>
          <w:sz w:val="24"/>
          <w:szCs w:val="24"/>
        </w:rPr>
        <w:t xml:space="preserve"> часов</w:t>
      </w:r>
      <w:r w:rsidRPr="006A2977">
        <w:rPr>
          <w:b/>
          <w:sz w:val="24"/>
          <w:szCs w:val="24"/>
        </w:rPr>
        <w:t>)</w:t>
      </w:r>
    </w:p>
    <w:tbl>
      <w:tblPr>
        <w:tblW w:w="10177" w:type="dxa"/>
        <w:jc w:val="center"/>
        <w:tblInd w:w="-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5"/>
        <w:gridCol w:w="7991"/>
        <w:gridCol w:w="1701"/>
      </w:tblGrid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</w:pPr>
            <w:r w:rsidRPr="00AD10F9">
              <w:rPr>
                <w:bCs/>
              </w:rPr>
              <w:t>№ п/п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  <w:ind w:left="195"/>
              <w:jc w:val="center"/>
            </w:pPr>
            <w:r w:rsidRPr="00AD10F9">
              <w:rPr>
                <w:bCs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  <w:jc w:val="center"/>
            </w:pPr>
            <w:r w:rsidRPr="00AD10F9">
              <w:rPr>
                <w:bCs/>
              </w:rPr>
              <w:t>Количество часов</w:t>
            </w:r>
          </w:p>
        </w:tc>
      </w:tr>
      <w:tr w:rsidR="00721752" w:rsidRPr="00726404" w:rsidTr="00AD10F9">
        <w:trPr>
          <w:trHeight w:val="262"/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jc w:val="center"/>
              <w:rPr>
                <w:sz w:val="24"/>
                <w:szCs w:val="24"/>
              </w:rPr>
            </w:pPr>
            <w:r w:rsidRPr="00AD10F9">
              <w:rPr>
                <w:sz w:val="24"/>
                <w:szCs w:val="24"/>
              </w:rPr>
              <w:t>1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jc w:val="center"/>
              <w:rPr>
                <w:sz w:val="24"/>
                <w:szCs w:val="24"/>
              </w:rPr>
            </w:pPr>
            <w:r w:rsidRPr="00AD10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AD10F9" w:rsidRDefault="00721752" w:rsidP="002206FC">
            <w:pPr>
              <w:pStyle w:val="NormalWeb"/>
              <w:spacing w:line="270" w:lineRule="atLeast"/>
              <w:jc w:val="center"/>
            </w:pPr>
            <w:r w:rsidRPr="00AD10F9">
              <w:rPr>
                <w:bCs/>
              </w:rPr>
              <w:t>3</w:t>
            </w:r>
          </w:p>
        </w:tc>
      </w:tr>
      <w:tr w:rsidR="00721752" w:rsidRPr="00726404" w:rsidTr="00AD10F9">
        <w:trPr>
          <w:trHeight w:val="262"/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D1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 0.2. </w:t>
            </w:r>
            <w:r w:rsidRPr="005E0705">
              <w:rPr>
                <w:sz w:val="24"/>
                <w:szCs w:val="24"/>
              </w:rPr>
              <w:t>Основы гигиены, микробиологии и экологии человека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AD10F9" w:rsidRDefault="00721752" w:rsidP="002206FC">
            <w:pPr>
              <w:pStyle w:val="NormalWeb"/>
              <w:spacing w:line="270" w:lineRule="atLeast"/>
              <w:jc w:val="center"/>
              <w:rPr>
                <w:bCs/>
              </w:rPr>
            </w:pP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1.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Гигиена кожи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Практическая работа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2.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Основы микробиологии и эпидемиологии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8</w:t>
            </w: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Практическая работа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3.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Санитария и гигиена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AD10F9">
        <w:trPr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</w:pPr>
            <w:r>
              <w:t xml:space="preserve"> Практическая работа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2206FC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</w:tr>
      <w:tr w:rsidR="00721752" w:rsidRPr="00726404" w:rsidTr="00AD10F9">
        <w:trPr>
          <w:trHeight w:val="292"/>
          <w:jc w:val="center"/>
        </w:trPr>
        <w:tc>
          <w:tcPr>
            <w:tcW w:w="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rPr>
                <w:sz w:val="24"/>
                <w:szCs w:val="24"/>
              </w:rPr>
            </w:pP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D10F9">
            <w:pPr>
              <w:pStyle w:val="NormalWeb"/>
              <w:spacing w:line="270" w:lineRule="atLeast"/>
              <w:jc w:val="right"/>
            </w:pPr>
            <w:r w:rsidRPr="00AD10F9">
              <w:rPr>
                <w:bCs/>
              </w:rPr>
              <w:t xml:space="preserve"> Итого: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AD10F9" w:rsidRDefault="00721752" w:rsidP="00D36D4F">
            <w:pPr>
              <w:pStyle w:val="NormalWeb"/>
              <w:spacing w:line="270" w:lineRule="atLeast"/>
              <w:jc w:val="center"/>
            </w:pPr>
            <w:r w:rsidRPr="00AD10F9">
              <w:t>18</w:t>
            </w:r>
          </w:p>
        </w:tc>
      </w:tr>
    </w:tbl>
    <w:p w:rsidR="00721752" w:rsidRDefault="00721752" w:rsidP="00AD10F9">
      <w:pPr>
        <w:spacing w:after="200" w:line="276" w:lineRule="auto"/>
        <w:rPr>
          <w:spacing w:val="-7"/>
          <w:sz w:val="24"/>
          <w:szCs w:val="24"/>
        </w:rPr>
      </w:pPr>
    </w:p>
    <w:p w:rsidR="00721752" w:rsidRDefault="00721752" w:rsidP="00AD10F9">
      <w:pPr>
        <w:jc w:val="center"/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 xml:space="preserve">3. </w:t>
      </w:r>
      <w:r>
        <w:rPr>
          <w:spacing w:val="-7"/>
          <w:sz w:val="24"/>
          <w:szCs w:val="24"/>
        </w:rPr>
        <w:t>Условия реализации учебной дисциплины:</w:t>
      </w:r>
    </w:p>
    <w:p w:rsidR="00721752" w:rsidRPr="00AD10F9" w:rsidRDefault="00721752" w:rsidP="00AD10F9">
      <w:pPr>
        <w:jc w:val="center"/>
        <w:rPr>
          <w:sz w:val="24"/>
          <w:szCs w:val="24"/>
        </w:rPr>
      </w:pPr>
      <w:r w:rsidRPr="00AD10F9">
        <w:rPr>
          <w:sz w:val="24"/>
          <w:szCs w:val="24"/>
        </w:rPr>
        <w:t xml:space="preserve"> </w:t>
      </w:r>
      <w:r w:rsidRPr="005E0705">
        <w:rPr>
          <w:sz w:val="24"/>
          <w:szCs w:val="24"/>
        </w:rPr>
        <w:t>Основы гигиены, микробиологии и экологии человека</w:t>
      </w:r>
    </w:p>
    <w:p w:rsidR="00721752" w:rsidRPr="001F1F40" w:rsidRDefault="00721752" w:rsidP="00AD10F9">
      <w:pPr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>3.1. Требования к материально-техническому обеспечению</w:t>
      </w:r>
    </w:p>
    <w:p w:rsidR="00721752" w:rsidRPr="001F1F40" w:rsidRDefault="00721752" w:rsidP="00AD10F9">
      <w:pPr>
        <w:jc w:val="both"/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>Реализация программы учебной дисциплины требует наличия учебного кабинета «Младшая сестра милосердия»</w:t>
      </w:r>
      <w:r>
        <w:rPr>
          <w:spacing w:val="-7"/>
          <w:sz w:val="24"/>
          <w:szCs w:val="24"/>
        </w:rPr>
        <w:t>.</w:t>
      </w:r>
    </w:p>
    <w:p w:rsidR="00721752" w:rsidRPr="001F1F40" w:rsidRDefault="00721752" w:rsidP="00AD10F9">
      <w:pPr>
        <w:jc w:val="both"/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 xml:space="preserve">Оборудование учебного кабинета </w:t>
      </w:r>
      <w:r>
        <w:rPr>
          <w:spacing w:val="-7"/>
          <w:sz w:val="24"/>
          <w:szCs w:val="24"/>
        </w:rPr>
        <w:t>«</w:t>
      </w:r>
      <w:r w:rsidRPr="001F1F40">
        <w:rPr>
          <w:spacing w:val="-7"/>
          <w:sz w:val="24"/>
          <w:szCs w:val="24"/>
        </w:rPr>
        <w:t>«Младшая сестра милосердия»</w:t>
      </w:r>
      <w:r>
        <w:rPr>
          <w:spacing w:val="-7"/>
          <w:sz w:val="24"/>
          <w:szCs w:val="24"/>
        </w:rPr>
        <w:t>:</w:t>
      </w:r>
      <w:r w:rsidRPr="001F1F40">
        <w:rPr>
          <w:spacing w:val="-7"/>
          <w:sz w:val="24"/>
          <w:szCs w:val="24"/>
        </w:rPr>
        <w:t xml:space="preserve"> парты, стулья, классная доска, стол преподавателя, стеллажи для книг, плакатница, информационные стенды, наглядные пособия </w:t>
      </w:r>
    </w:p>
    <w:p w:rsidR="00721752" w:rsidRPr="001F1F40" w:rsidRDefault="00721752" w:rsidP="001F1F40">
      <w:pPr>
        <w:jc w:val="both"/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>3.2. Информационное обеспечение обучения</w:t>
      </w:r>
    </w:p>
    <w:p w:rsidR="00721752" w:rsidRPr="001F1F40" w:rsidRDefault="00721752" w:rsidP="001F1F40">
      <w:pPr>
        <w:jc w:val="both"/>
        <w:rPr>
          <w:spacing w:val="-7"/>
          <w:sz w:val="24"/>
          <w:szCs w:val="24"/>
        </w:rPr>
      </w:pPr>
      <w:r w:rsidRPr="001F1F40">
        <w:rPr>
          <w:spacing w:val="-7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21752" w:rsidRPr="001F1F40" w:rsidRDefault="00721752" w:rsidP="001F1F40">
      <w:pPr>
        <w:jc w:val="both"/>
        <w:rPr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Основные источники</w:t>
      </w:r>
      <w:r w:rsidRPr="001F1F40">
        <w:rPr>
          <w:spacing w:val="-7"/>
          <w:sz w:val="24"/>
          <w:szCs w:val="24"/>
        </w:rPr>
        <w:t>: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 xml:space="preserve">1. Давлицарова К.Е. Основы ухода за больными. Первая медицинская помощь: Учебное   пособие. </w:t>
      </w:r>
      <w:r w:rsidRPr="004C7860">
        <w:rPr>
          <w:rFonts w:ascii="Tahoma" w:hAnsi="Tahoma" w:cs="Tahoma"/>
          <w:spacing w:val="-7"/>
          <w:sz w:val="24"/>
          <w:szCs w:val="24"/>
        </w:rPr>
        <w:t>̶</w:t>
      </w:r>
      <w:r w:rsidRPr="004C7860">
        <w:rPr>
          <w:spacing w:val="-7"/>
          <w:sz w:val="24"/>
          <w:szCs w:val="24"/>
        </w:rPr>
        <w:t xml:space="preserve"> М.: ФОРУМ: ИНФРА-М, 2013 г.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 xml:space="preserve">2. Младшая медицинская сестра / Серия «Среднее профессиональное образование». </w:t>
      </w:r>
      <w:r w:rsidRPr="004C7860">
        <w:rPr>
          <w:rFonts w:ascii="Tahoma" w:hAnsi="Tahoma" w:cs="Tahoma"/>
          <w:spacing w:val="-7"/>
          <w:sz w:val="24"/>
          <w:szCs w:val="24"/>
        </w:rPr>
        <w:t>̶</w:t>
      </w:r>
      <w:r w:rsidRPr="004C7860">
        <w:rPr>
          <w:spacing w:val="-7"/>
          <w:sz w:val="24"/>
          <w:szCs w:val="24"/>
        </w:rPr>
        <w:t xml:space="preserve"> Ростов н\Д: Феникс, 2012 г.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 xml:space="preserve">3.Основы сестринского дела\ Т.П. Обуховец, Т.А. Склярова, О.В. Чернова; под. ред. К.м.н. 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 xml:space="preserve">4. Б.В. Кабарухина.- Издание 8-е. </w:t>
      </w:r>
      <w:r w:rsidRPr="004C7860">
        <w:rPr>
          <w:rFonts w:ascii="Tahoma" w:hAnsi="Tahoma" w:cs="Tahoma"/>
          <w:spacing w:val="-7"/>
          <w:sz w:val="24"/>
          <w:szCs w:val="24"/>
        </w:rPr>
        <w:t>̶</w:t>
      </w:r>
      <w:r w:rsidRPr="004C7860">
        <w:rPr>
          <w:spacing w:val="-7"/>
          <w:sz w:val="24"/>
          <w:szCs w:val="24"/>
        </w:rPr>
        <w:t xml:space="preserve"> Ростов н\Д: Феникс, 2012 г.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>5. Н.В.Туркина, А. Филенко «Общий уход за больными». Учебник. Товарищество научных изданий КМК 2012.- 408 с. Обуховец Т.А, Склярова О.В, Чернова О.В, под ред. Б.В. Кабарухина, «Основы сестринского дела» Ростов н/Д, Феникс, 2009 г. – 340 с.</w:t>
      </w:r>
    </w:p>
    <w:p w:rsidR="00721752" w:rsidRPr="004C7860" w:rsidRDefault="00721752" w:rsidP="004C7860">
      <w:pPr>
        <w:jc w:val="both"/>
        <w:rPr>
          <w:b/>
          <w:spacing w:val="-7"/>
          <w:sz w:val="24"/>
          <w:szCs w:val="24"/>
        </w:rPr>
      </w:pPr>
      <w:r w:rsidRPr="00130E6C">
        <w:rPr>
          <w:spacing w:val="-7"/>
          <w:sz w:val="24"/>
          <w:szCs w:val="24"/>
        </w:rPr>
        <w:t>Дополнительные источники</w:t>
      </w:r>
      <w:r w:rsidRPr="004C7860">
        <w:rPr>
          <w:b/>
          <w:spacing w:val="-7"/>
          <w:sz w:val="24"/>
          <w:szCs w:val="24"/>
        </w:rPr>
        <w:t>: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>1. Вебер В.Г. «Основы сестринского дела» Ростов н/ Д, Феникс, 2009 г. – 230 с.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>2. Казьмин В.Д. Справочник для медицинских сестёр и санитарок. Ростов-на-Дону, Феникс, 2009 г.-352 с.</w:t>
      </w:r>
    </w:p>
    <w:p w:rsidR="00721752" w:rsidRPr="004C7860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>3. Мухина С.А. Тарновская И.И. Теоретические основы сестринского дела: Учебник. – 2-е изд., испр. и доп. – Москва Издательская группа Гэотар-Медиа, 2010.- 216 с.</w:t>
      </w:r>
    </w:p>
    <w:p w:rsidR="00721752" w:rsidRDefault="00721752" w:rsidP="004C7860">
      <w:pPr>
        <w:jc w:val="both"/>
        <w:rPr>
          <w:spacing w:val="-7"/>
          <w:sz w:val="24"/>
          <w:szCs w:val="24"/>
        </w:rPr>
      </w:pPr>
      <w:r w:rsidRPr="004C7860">
        <w:rPr>
          <w:spacing w:val="-7"/>
          <w:sz w:val="24"/>
          <w:szCs w:val="24"/>
        </w:rPr>
        <w:t>4. Островская И.В., Широкова Н.В. Основы сестринского дела: Учебник. – М.: Гэотар-Медиа, 2009.- 242 с.</w:t>
      </w:r>
      <w:r>
        <w:rPr>
          <w:spacing w:val="-7"/>
          <w:sz w:val="24"/>
          <w:szCs w:val="24"/>
        </w:rPr>
        <w:t xml:space="preserve"> </w:t>
      </w:r>
    </w:p>
    <w:p w:rsidR="00721752" w:rsidRDefault="00721752" w:rsidP="001F1F40">
      <w:pPr>
        <w:jc w:val="both"/>
        <w:rPr>
          <w:spacing w:val="-7"/>
          <w:sz w:val="24"/>
          <w:szCs w:val="24"/>
        </w:rPr>
      </w:pPr>
    </w:p>
    <w:p w:rsidR="00721752" w:rsidRDefault="00721752" w:rsidP="00AD10F9">
      <w:pPr>
        <w:numPr>
          <w:ilvl w:val="0"/>
          <w:numId w:val="1"/>
        </w:numPr>
        <w:jc w:val="center"/>
        <w:rPr>
          <w:sz w:val="24"/>
          <w:szCs w:val="24"/>
        </w:rPr>
      </w:pPr>
      <w:r w:rsidRPr="004C7860">
        <w:rPr>
          <w:sz w:val="24"/>
          <w:szCs w:val="24"/>
        </w:rPr>
        <w:t>К</w:t>
      </w:r>
      <w:r>
        <w:rPr>
          <w:sz w:val="24"/>
          <w:szCs w:val="24"/>
        </w:rPr>
        <w:t xml:space="preserve">онтроль и оценка результатов освоения учебной дисциплины: </w:t>
      </w:r>
    </w:p>
    <w:p w:rsidR="00721752" w:rsidRPr="005A4B75" w:rsidRDefault="00721752" w:rsidP="00AD10F9">
      <w:pPr>
        <w:jc w:val="center"/>
        <w:rPr>
          <w:sz w:val="24"/>
          <w:szCs w:val="24"/>
        </w:rPr>
      </w:pPr>
      <w:r w:rsidRPr="005E0705">
        <w:rPr>
          <w:sz w:val="24"/>
          <w:szCs w:val="24"/>
        </w:rPr>
        <w:t>Основы гигиены, микробиологии и экологии человека</w:t>
      </w:r>
    </w:p>
    <w:p w:rsidR="00721752" w:rsidRPr="004C7860" w:rsidRDefault="00721752" w:rsidP="004C7860">
      <w:pPr>
        <w:jc w:val="both"/>
        <w:rPr>
          <w:sz w:val="24"/>
          <w:szCs w:val="24"/>
        </w:rPr>
      </w:pPr>
      <w:r w:rsidRPr="004C7860">
        <w:rPr>
          <w:sz w:val="24"/>
          <w:szCs w:val="24"/>
        </w:rPr>
        <w:t>МАУ «ЦПТО МУГ» обеспечивает организацию и проведение итоговой аттестации и текущего контроля демонстрируемых обучающимися знаний, умений и навыков. 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 Формы и методы текущего контроля по учебной дисциплине самостоятельно разрабатываются центром и доводятся до сведения обучающихся в начале обучения.</w:t>
      </w:r>
    </w:p>
    <w:p w:rsidR="00721752" w:rsidRPr="004C7860" w:rsidRDefault="00721752" w:rsidP="004C7860">
      <w:pPr>
        <w:jc w:val="both"/>
        <w:rPr>
          <w:sz w:val="24"/>
          <w:szCs w:val="24"/>
        </w:rPr>
      </w:pPr>
      <w:r w:rsidRPr="004C7860">
        <w:rPr>
          <w:sz w:val="24"/>
          <w:szCs w:val="24"/>
        </w:rPr>
        <w:t>Для текущего контроля имеются фонды оценочных средств (ФОС).</w:t>
      </w:r>
    </w:p>
    <w:p w:rsidR="00721752" w:rsidRPr="00AD10F9" w:rsidRDefault="00721752" w:rsidP="00AD10F9">
      <w:pPr>
        <w:jc w:val="both"/>
        <w:rPr>
          <w:sz w:val="24"/>
          <w:szCs w:val="24"/>
        </w:rPr>
      </w:pPr>
      <w:r w:rsidRPr="004C7860">
        <w:rPr>
          <w:sz w:val="24"/>
          <w:szCs w:val="24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(таблица).</w:t>
      </w: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3115"/>
        <w:gridCol w:w="2261"/>
        <w:gridCol w:w="2939"/>
      </w:tblGrid>
      <w:tr w:rsidR="00721752" w:rsidRPr="002D33A2" w:rsidTr="00AD10F9">
        <w:tc>
          <w:tcPr>
            <w:tcW w:w="2093" w:type="dxa"/>
          </w:tcPr>
          <w:p w:rsidR="00721752" w:rsidRPr="002D33A2" w:rsidRDefault="00721752" w:rsidP="002D33A2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Раздел (тема) учебной дисциплины</w:t>
            </w:r>
          </w:p>
        </w:tc>
        <w:tc>
          <w:tcPr>
            <w:tcW w:w="3115" w:type="dxa"/>
          </w:tcPr>
          <w:p w:rsidR="00721752" w:rsidRPr="002D33A2" w:rsidRDefault="00721752" w:rsidP="002D33A2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Результаты</w:t>
            </w:r>
          </w:p>
          <w:p w:rsidR="00721752" w:rsidRPr="002D33A2" w:rsidRDefault="00721752" w:rsidP="002D33A2">
            <w:pPr>
              <w:jc w:val="center"/>
              <w:rPr>
                <w:b/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261" w:type="dxa"/>
          </w:tcPr>
          <w:p w:rsidR="00721752" w:rsidRPr="002D33A2" w:rsidRDefault="00721752" w:rsidP="00F20A3E">
            <w:pPr>
              <w:spacing w:after="200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Основные показатели результатов подготовки</w:t>
            </w:r>
          </w:p>
        </w:tc>
        <w:tc>
          <w:tcPr>
            <w:tcW w:w="2939" w:type="dxa"/>
          </w:tcPr>
          <w:p w:rsidR="00721752" w:rsidRPr="002D33A2" w:rsidRDefault="00721752" w:rsidP="002D33A2">
            <w:pPr>
              <w:jc w:val="center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Формы и методы контроля</w:t>
            </w:r>
          </w:p>
        </w:tc>
      </w:tr>
      <w:tr w:rsidR="00721752" w:rsidRPr="002D33A2" w:rsidTr="00AD10F9">
        <w:tc>
          <w:tcPr>
            <w:tcW w:w="2093" w:type="dxa"/>
          </w:tcPr>
          <w:p w:rsidR="00721752" w:rsidRPr="002D33A2" w:rsidRDefault="00721752" w:rsidP="00AD10F9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Гигиена кожи</w:t>
            </w:r>
          </w:p>
        </w:tc>
        <w:tc>
          <w:tcPr>
            <w:tcW w:w="3115" w:type="dxa"/>
          </w:tcPr>
          <w:p w:rsidR="00721752" w:rsidRPr="002D33A2" w:rsidRDefault="00721752" w:rsidP="00AD10F9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Умение правильно:</w:t>
            </w:r>
          </w:p>
          <w:p w:rsidR="00721752" w:rsidRPr="002D33A2" w:rsidRDefault="00721752" w:rsidP="00AD10F9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–ухаживать за кожей</w:t>
            </w:r>
          </w:p>
          <w:p w:rsidR="00721752" w:rsidRPr="002D33A2" w:rsidRDefault="00721752" w:rsidP="00AD10F9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Знание:</w:t>
            </w:r>
          </w:p>
          <w:p w:rsidR="00721752" w:rsidRPr="002D33A2" w:rsidRDefault="00721752" w:rsidP="00AD10F9">
            <w:pPr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–особенностей ухода за кожей здорового и больного человека;</w:t>
            </w:r>
          </w:p>
          <w:p w:rsidR="00721752" w:rsidRPr="002D33A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–профилактических мероприятий </w:t>
            </w:r>
            <w:r w:rsidRPr="002D33A2">
              <w:rPr>
                <w:sz w:val="24"/>
                <w:szCs w:val="24"/>
              </w:rPr>
              <w:t xml:space="preserve">по профилактике пролежней. </w:t>
            </w:r>
          </w:p>
        </w:tc>
        <w:tc>
          <w:tcPr>
            <w:tcW w:w="2261" w:type="dxa"/>
          </w:tcPr>
          <w:p w:rsidR="00721752" w:rsidRPr="00ED2AA8" w:rsidRDefault="00721752" w:rsidP="00762209">
            <w:pPr>
              <w:jc w:val="both"/>
              <w:rPr>
                <w:sz w:val="24"/>
                <w:szCs w:val="24"/>
              </w:rPr>
            </w:pPr>
            <w:r w:rsidRPr="00ED2AA8">
              <w:rPr>
                <w:sz w:val="24"/>
                <w:szCs w:val="24"/>
              </w:rPr>
              <w:t>Правильн</w:t>
            </w:r>
            <w:r>
              <w:rPr>
                <w:sz w:val="24"/>
                <w:szCs w:val="24"/>
              </w:rPr>
              <w:t>ость</w:t>
            </w:r>
            <w:r w:rsidRPr="00ED2AA8">
              <w:rPr>
                <w:sz w:val="24"/>
                <w:szCs w:val="24"/>
              </w:rPr>
              <w:t xml:space="preserve"> уход</w:t>
            </w:r>
            <w:r>
              <w:rPr>
                <w:sz w:val="24"/>
                <w:szCs w:val="24"/>
              </w:rPr>
              <w:t>а</w:t>
            </w:r>
            <w:r w:rsidRPr="00ED2AA8">
              <w:rPr>
                <w:sz w:val="24"/>
                <w:szCs w:val="24"/>
              </w:rPr>
              <w:t xml:space="preserve"> за кожей</w:t>
            </w:r>
            <w:r>
              <w:rPr>
                <w:sz w:val="24"/>
                <w:szCs w:val="24"/>
              </w:rPr>
              <w:t>, профилактика появления пролежней</w:t>
            </w:r>
          </w:p>
        </w:tc>
        <w:tc>
          <w:tcPr>
            <w:tcW w:w="2939" w:type="dxa"/>
          </w:tcPr>
          <w:p w:rsidR="00721752" w:rsidRPr="002D33A2" w:rsidRDefault="00721752" w:rsidP="00AD10F9">
            <w:pPr>
              <w:jc w:val="both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Текущий</w:t>
            </w:r>
          </w:p>
          <w:p w:rsidR="00721752" w:rsidRPr="002D33A2" w:rsidRDefault="00721752" w:rsidP="00AD10F9">
            <w:pPr>
              <w:jc w:val="both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контроль:</w:t>
            </w:r>
          </w:p>
          <w:p w:rsidR="00721752" w:rsidRPr="002D33A2" w:rsidRDefault="00721752" w:rsidP="00AD10F9">
            <w:pPr>
              <w:jc w:val="both"/>
              <w:rPr>
                <w:sz w:val="24"/>
                <w:szCs w:val="24"/>
              </w:rPr>
            </w:pPr>
            <w:r w:rsidRPr="002D33A2">
              <w:rPr>
                <w:sz w:val="24"/>
                <w:szCs w:val="24"/>
              </w:rPr>
              <w:t>заданий;</w:t>
            </w:r>
          </w:p>
          <w:p w:rsidR="00721752" w:rsidRPr="00ED2AA8" w:rsidRDefault="00721752" w:rsidP="00AD10F9">
            <w:pPr>
              <w:jc w:val="both"/>
              <w:rPr>
                <w:sz w:val="24"/>
                <w:szCs w:val="24"/>
              </w:rPr>
            </w:pPr>
            <w:r w:rsidRPr="00ED2AA8">
              <w:rPr>
                <w:sz w:val="24"/>
                <w:szCs w:val="24"/>
              </w:rPr>
              <w:t>устный опрос</w:t>
            </w:r>
          </w:p>
        </w:tc>
      </w:tr>
      <w:tr w:rsidR="00721752" w:rsidRPr="002D33A2" w:rsidTr="00AD10F9">
        <w:tc>
          <w:tcPr>
            <w:tcW w:w="2093" w:type="dxa"/>
          </w:tcPr>
          <w:p w:rsidR="00721752" w:rsidRPr="00ED2AA8" w:rsidRDefault="00721752" w:rsidP="00AD10F9">
            <w:pPr>
              <w:rPr>
                <w:sz w:val="24"/>
                <w:szCs w:val="24"/>
              </w:rPr>
            </w:pPr>
            <w:r w:rsidRPr="00ED2AA8">
              <w:rPr>
                <w:sz w:val="24"/>
                <w:szCs w:val="24"/>
              </w:rPr>
              <w:t>Основы микробиологии и эпидемиологии</w:t>
            </w:r>
          </w:p>
        </w:tc>
        <w:tc>
          <w:tcPr>
            <w:tcW w:w="3115" w:type="dxa"/>
          </w:tcPr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</w:t>
            </w:r>
            <w:r w:rsidRPr="00F20A3E">
              <w:rPr>
                <w:sz w:val="24"/>
                <w:szCs w:val="24"/>
              </w:rPr>
              <w:t>езинфекци</w:t>
            </w:r>
            <w:r>
              <w:rPr>
                <w:sz w:val="24"/>
                <w:szCs w:val="24"/>
              </w:rPr>
              <w:t>ю</w:t>
            </w:r>
            <w:r w:rsidRPr="00F20A3E">
              <w:rPr>
                <w:sz w:val="24"/>
                <w:szCs w:val="24"/>
              </w:rPr>
              <w:t xml:space="preserve"> 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F20A3E">
              <w:rPr>
                <w:sz w:val="24"/>
                <w:szCs w:val="24"/>
              </w:rPr>
              <w:t>дезинсекци</w:t>
            </w:r>
            <w:r>
              <w:rPr>
                <w:sz w:val="24"/>
                <w:szCs w:val="24"/>
              </w:rPr>
              <w:t>ю</w:t>
            </w:r>
            <w:r w:rsidRPr="00F20A3E">
              <w:rPr>
                <w:sz w:val="24"/>
                <w:szCs w:val="24"/>
              </w:rPr>
              <w:t>,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F20A3E">
              <w:rPr>
                <w:sz w:val="24"/>
                <w:szCs w:val="24"/>
              </w:rPr>
              <w:t>дератизаци</w:t>
            </w:r>
            <w:r>
              <w:rPr>
                <w:sz w:val="24"/>
                <w:szCs w:val="24"/>
              </w:rPr>
              <w:t>ю</w:t>
            </w:r>
            <w:r w:rsidRPr="00F20A3E">
              <w:rPr>
                <w:sz w:val="24"/>
                <w:szCs w:val="24"/>
              </w:rPr>
              <w:t>.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 w:rsidRPr="00ED2AA8">
              <w:rPr>
                <w:sz w:val="24"/>
                <w:szCs w:val="24"/>
              </w:rPr>
              <w:t>Знание: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F20A3E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F20A3E">
              <w:rPr>
                <w:sz w:val="24"/>
                <w:szCs w:val="24"/>
              </w:rPr>
              <w:t xml:space="preserve"> поняти</w:t>
            </w:r>
            <w:r>
              <w:rPr>
                <w:sz w:val="24"/>
                <w:szCs w:val="24"/>
              </w:rPr>
              <w:t>й</w:t>
            </w:r>
            <w:r w:rsidRPr="00F20A3E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 микробиологии и эпидемиологии;</w:t>
            </w:r>
          </w:p>
          <w:p w:rsidR="00721752" w:rsidRPr="00ED2AA8" w:rsidRDefault="00721752" w:rsidP="00AD10F9">
            <w:pPr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</w:t>
            </w:r>
            <w:r w:rsidRPr="00F20A3E">
              <w:rPr>
                <w:sz w:val="24"/>
                <w:szCs w:val="24"/>
              </w:rPr>
              <w:t>ут</w:t>
            </w:r>
            <w:r>
              <w:rPr>
                <w:sz w:val="24"/>
                <w:szCs w:val="24"/>
              </w:rPr>
              <w:t xml:space="preserve">ей </w:t>
            </w:r>
            <w:r w:rsidRPr="00F20A3E">
              <w:rPr>
                <w:sz w:val="24"/>
                <w:szCs w:val="24"/>
              </w:rPr>
              <w:t xml:space="preserve"> передачи и распространения инфекции</w:t>
            </w:r>
            <w:r>
              <w:rPr>
                <w:sz w:val="24"/>
                <w:szCs w:val="24"/>
              </w:rPr>
              <w:t>;</w:t>
            </w:r>
            <w:r w:rsidRPr="00F20A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-п</w:t>
            </w:r>
            <w:r w:rsidRPr="00F20A3E">
              <w:rPr>
                <w:sz w:val="24"/>
                <w:szCs w:val="24"/>
              </w:rPr>
              <w:t>онятие об иммунитете.</w:t>
            </w:r>
          </w:p>
        </w:tc>
        <w:tc>
          <w:tcPr>
            <w:tcW w:w="2261" w:type="dxa"/>
          </w:tcPr>
          <w:p w:rsidR="00721752" w:rsidRPr="00F20A3E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Правильность  проведения дезинфекции, дезинсекции, дератизации. </w:t>
            </w:r>
            <w:r w:rsidRPr="00F20A3E">
              <w:rPr>
                <w:sz w:val="24"/>
                <w:szCs w:val="24"/>
              </w:rPr>
              <w:t>Изготовление санбюллетней.</w:t>
            </w:r>
          </w:p>
        </w:tc>
        <w:tc>
          <w:tcPr>
            <w:tcW w:w="2939" w:type="dxa"/>
          </w:tcPr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Текущий</w:t>
            </w:r>
          </w:p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контроль:</w:t>
            </w:r>
          </w:p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-выполнение</w:t>
            </w:r>
          </w:p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индивидуальных</w:t>
            </w:r>
          </w:p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домашних</w:t>
            </w:r>
          </w:p>
          <w:p w:rsidR="00721752" w:rsidRPr="00F20A3E" w:rsidRDefault="00721752" w:rsidP="00AD10F9">
            <w:pPr>
              <w:jc w:val="both"/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AD10F9">
            <w:pPr>
              <w:jc w:val="both"/>
              <w:rPr>
                <w:b/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устный опрос</w:t>
            </w:r>
          </w:p>
        </w:tc>
      </w:tr>
      <w:tr w:rsidR="00721752" w:rsidRPr="002D33A2" w:rsidTr="00AD10F9">
        <w:tc>
          <w:tcPr>
            <w:tcW w:w="2093" w:type="dxa"/>
          </w:tcPr>
          <w:p w:rsidR="00721752" w:rsidRPr="00F20A3E" w:rsidRDefault="00721752" w:rsidP="00AD10F9">
            <w:pPr>
              <w:rPr>
                <w:sz w:val="24"/>
                <w:szCs w:val="24"/>
              </w:rPr>
            </w:pPr>
            <w:r w:rsidRPr="00F20A3E">
              <w:rPr>
                <w:sz w:val="24"/>
                <w:szCs w:val="24"/>
              </w:rPr>
              <w:t>Санитария и гигиена</w:t>
            </w:r>
          </w:p>
        </w:tc>
        <w:tc>
          <w:tcPr>
            <w:tcW w:w="3115" w:type="dxa"/>
          </w:tcPr>
          <w:p w:rsidR="00721752" w:rsidRDefault="00721752" w:rsidP="00AD10F9">
            <w:pPr>
              <w:rPr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правильно: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проводить с</w:t>
            </w:r>
            <w:r w:rsidRPr="006915E5">
              <w:rPr>
                <w:sz w:val="24"/>
                <w:szCs w:val="24"/>
              </w:rPr>
              <w:t>анитарно-гигиеническ</w:t>
            </w:r>
            <w:r>
              <w:rPr>
                <w:sz w:val="24"/>
                <w:szCs w:val="24"/>
              </w:rPr>
              <w:t>ую</w:t>
            </w:r>
            <w:r w:rsidRPr="006915E5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у</w:t>
            </w:r>
            <w:r w:rsidRPr="006915E5">
              <w:rPr>
                <w:sz w:val="24"/>
                <w:szCs w:val="24"/>
              </w:rPr>
              <w:t xml:space="preserve"> помещений</w:t>
            </w:r>
            <w:r>
              <w:rPr>
                <w:sz w:val="24"/>
                <w:szCs w:val="24"/>
              </w:rPr>
              <w:t>;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6915E5">
              <w:rPr>
                <w:sz w:val="24"/>
                <w:szCs w:val="24"/>
              </w:rPr>
              <w:t>анитарно-гигиеническ</w:t>
            </w:r>
            <w:r>
              <w:rPr>
                <w:sz w:val="24"/>
                <w:szCs w:val="24"/>
              </w:rPr>
              <w:t>ую</w:t>
            </w:r>
            <w:r w:rsidRPr="006915E5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у</w:t>
            </w:r>
            <w:r w:rsidRPr="006915E5">
              <w:rPr>
                <w:sz w:val="24"/>
                <w:szCs w:val="24"/>
              </w:rPr>
              <w:t xml:space="preserve">  оборудования</w:t>
            </w:r>
            <w:r>
              <w:rPr>
                <w:sz w:val="24"/>
                <w:szCs w:val="24"/>
              </w:rPr>
              <w:t>;</w:t>
            </w:r>
            <w:r w:rsidRPr="006915E5">
              <w:rPr>
                <w:sz w:val="24"/>
                <w:szCs w:val="24"/>
              </w:rPr>
              <w:t xml:space="preserve"> 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6915E5">
              <w:rPr>
                <w:sz w:val="24"/>
                <w:szCs w:val="24"/>
              </w:rPr>
              <w:t>анитарно-гигиеническ</w:t>
            </w:r>
            <w:r>
              <w:rPr>
                <w:sz w:val="24"/>
                <w:szCs w:val="24"/>
              </w:rPr>
              <w:t>ую</w:t>
            </w:r>
            <w:r w:rsidRPr="006915E5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у</w:t>
            </w:r>
            <w:r w:rsidRPr="006915E5">
              <w:rPr>
                <w:sz w:val="24"/>
                <w:szCs w:val="24"/>
              </w:rPr>
              <w:t xml:space="preserve"> инвентаря.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6915E5">
              <w:rPr>
                <w:sz w:val="24"/>
                <w:szCs w:val="24"/>
              </w:rPr>
              <w:t>анитарно-гигиенически</w:t>
            </w:r>
            <w:r>
              <w:rPr>
                <w:sz w:val="24"/>
                <w:szCs w:val="24"/>
              </w:rPr>
              <w:t>х</w:t>
            </w:r>
            <w:r w:rsidRPr="006915E5">
              <w:rPr>
                <w:sz w:val="24"/>
                <w:szCs w:val="24"/>
              </w:rPr>
              <w:t xml:space="preserve"> требовани</w:t>
            </w:r>
            <w:r>
              <w:rPr>
                <w:sz w:val="24"/>
                <w:szCs w:val="24"/>
              </w:rPr>
              <w:t>й</w:t>
            </w:r>
            <w:r w:rsidRPr="006915E5">
              <w:rPr>
                <w:sz w:val="24"/>
                <w:szCs w:val="24"/>
              </w:rPr>
              <w:t xml:space="preserve"> к помещению. </w:t>
            </w:r>
          </w:p>
          <w:p w:rsidR="00721752" w:rsidRPr="006915E5" w:rsidRDefault="00721752" w:rsidP="00AD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6915E5">
              <w:rPr>
                <w:sz w:val="24"/>
                <w:szCs w:val="24"/>
              </w:rPr>
              <w:t>анитарно-гигиенически</w:t>
            </w:r>
            <w:r>
              <w:rPr>
                <w:sz w:val="24"/>
                <w:szCs w:val="24"/>
              </w:rPr>
              <w:t>х</w:t>
            </w:r>
            <w:r w:rsidRPr="006915E5">
              <w:rPr>
                <w:sz w:val="24"/>
                <w:szCs w:val="24"/>
              </w:rPr>
              <w:t xml:space="preserve"> требовани</w:t>
            </w:r>
            <w:r>
              <w:rPr>
                <w:sz w:val="24"/>
                <w:szCs w:val="24"/>
              </w:rPr>
              <w:t>й</w:t>
            </w:r>
            <w:r w:rsidRPr="006915E5">
              <w:rPr>
                <w:sz w:val="24"/>
                <w:szCs w:val="24"/>
              </w:rPr>
              <w:t xml:space="preserve"> к оборудованию.</w:t>
            </w:r>
          </w:p>
        </w:tc>
        <w:tc>
          <w:tcPr>
            <w:tcW w:w="2261" w:type="dxa"/>
          </w:tcPr>
          <w:p w:rsidR="00721752" w:rsidRPr="002D33A2" w:rsidRDefault="00721752" w:rsidP="00AD10F9">
            <w:pPr>
              <w:rPr>
                <w:b/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Правильность проведения санитарно – гигиенических мероприятий в стационаре и поликлинике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39" w:type="dxa"/>
          </w:tcPr>
          <w:p w:rsidR="00721752" w:rsidRPr="006915E5" w:rsidRDefault="00721752" w:rsidP="00AD10F9">
            <w:pPr>
              <w:jc w:val="both"/>
              <w:rPr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Текущий</w:t>
            </w:r>
          </w:p>
          <w:p w:rsidR="00721752" w:rsidRPr="006915E5" w:rsidRDefault="00721752" w:rsidP="00AD10F9">
            <w:pPr>
              <w:jc w:val="both"/>
              <w:rPr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контроль:</w:t>
            </w:r>
          </w:p>
          <w:p w:rsidR="00721752" w:rsidRPr="006915E5" w:rsidRDefault="00721752" w:rsidP="00AD10F9">
            <w:pPr>
              <w:jc w:val="both"/>
              <w:rPr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заданий;</w:t>
            </w:r>
          </w:p>
          <w:p w:rsidR="00721752" w:rsidRPr="002D33A2" w:rsidRDefault="00721752" w:rsidP="00AD10F9">
            <w:pPr>
              <w:jc w:val="both"/>
              <w:rPr>
                <w:b/>
                <w:sz w:val="24"/>
                <w:szCs w:val="24"/>
              </w:rPr>
            </w:pPr>
            <w:r w:rsidRPr="006915E5">
              <w:rPr>
                <w:sz w:val="24"/>
                <w:szCs w:val="24"/>
              </w:rPr>
              <w:t>устный опрос</w:t>
            </w:r>
          </w:p>
        </w:tc>
      </w:tr>
    </w:tbl>
    <w:p w:rsidR="00721752" w:rsidRDefault="00721752" w:rsidP="002D7C65">
      <w:pPr>
        <w:spacing w:after="200" w:line="276" w:lineRule="auto"/>
        <w:jc w:val="center"/>
        <w:rPr>
          <w:sz w:val="24"/>
          <w:szCs w:val="24"/>
        </w:rPr>
      </w:pPr>
    </w:p>
    <w:p w:rsidR="00721752" w:rsidRDefault="00721752" w:rsidP="002D7C65">
      <w:pPr>
        <w:spacing w:after="200" w:line="276" w:lineRule="auto"/>
        <w:jc w:val="center"/>
        <w:rPr>
          <w:sz w:val="24"/>
          <w:szCs w:val="24"/>
        </w:rPr>
      </w:pPr>
      <w:r w:rsidRPr="00153717">
        <w:rPr>
          <w:sz w:val="24"/>
          <w:szCs w:val="24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4"/>
        <w:gridCol w:w="3224"/>
        <w:gridCol w:w="9"/>
        <w:gridCol w:w="3215"/>
      </w:tblGrid>
      <w:tr w:rsidR="00721752" w:rsidRPr="003F57DA" w:rsidTr="003F57DA">
        <w:trPr>
          <w:trHeight w:val="570"/>
        </w:trPr>
        <w:tc>
          <w:tcPr>
            <w:tcW w:w="3224" w:type="dxa"/>
            <w:vMerge w:val="restart"/>
          </w:tcPr>
          <w:p w:rsidR="00721752" w:rsidRPr="003F57DA" w:rsidRDefault="00721752" w:rsidP="00AD10F9">
            <w:pPr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Процент</w:t>
            </w:r>
          </w:p>
          <w:p w:rsidR="00721752" w:rsidRPr="003F57DA" w:rsidRDefault="00721752" w:rsidP="00AD10F9">
            <w:pPr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результативности</w:t>
            </w:r>
          </w:p>
          <w:p w:rsidR="00721752" w:rsidRPr="003F57DA" w:rsidRDefault="00721752" w:rsidP="00AD10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48" w:type="dxa"/>
            <w:gridSpan w:val="3"/>
          </w:tcPr>
          <w:p w:rsidR="00721752" w:rsidRPr="003F57DA" w:rsidRDefault="00721752" w:rsidP="00AD10F9">
            <w:pPr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Качественная             оценка             индивидуальных образовательных достижений</w:t>
            </w:r>
          </w:p>
        </w:tc>
      </w:tr>
      <w:tr w:rsidR="00721752" w:rsidRPr="003F57DA" w:rsidTr="00AD10F9">
        <w:trPr>
          <w:trHeight w:val="369"/>
        </w:trPr>
        <w:tc>
          <w:tcPr>
            <w:tcW w:w="3224" w:type="dxa"/>
            <w:vMerge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2"/>
          </w:tcPr>
          <w:p w:rsidR="00721752" w:rsidRPr="003F57DA" w:rsidRDefault="00721752" w:rsidP="00AD10F9">
            <w:pPr>
              <w:spacing w:line="276" w:lineRule="auto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3215" w:type="dxa"/>
          </w:tcPr>
          <w:p w:rsidR="00721752" w:rsidRPr="003F57DA" w:rsidRDefault="00721752" w:rsidP="00AD10F9">
            <w:pPr>
              <w:spacing w:line="276" w:lineRule="auto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вербальный аналог</w:t>
            </w:r>
          </w:p>
        </w:tc>
      </w:tr>
      <w:tr w:rsidR="00721752" w:rsidRPr="003F57DA" w:rsidTr="003F57DA"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90 ÷ 100</w:t>
            </w:r>
          </w:p>
        </w:tc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5</w:t>
            </w:r>
          </w:p>
        </w:tc>
        <w:tc>
          <w:tcPr>
            <w:tcW w:w="3224" w:type="dxa"/>
            <w:gridSpan w:val="2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отлично</w:t>
            </w:r>
          </w:p>
        </w:tc>
      </w:tr>
      <w:tr w:rsidR="00721752" w:rsidRPr="003F57DA" w:rsidTr="003F57DA"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80 ÷ 89</w:t>
            </w:r>
          </w:p>
        </w:tc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4</w:t>
            </w:r>
          </w:p>
        </w:tc>
        <w:tc>
          <w:tcPr>
            <w:tcW w:w="3224" w:type="dxa"/>
            <w:gridSpan w:val="2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хорош</w:t>
            </w:r>
            <w:r>
              <w:rPr>
                <w:sz w:val="24"/>
                <w:szCs w:val="24"/>
              </w:rPr>
              <w:t>о</w:t>
            </w:r>
          </w:p>
        </w:tc>
      </w:tr>
      <w:tr w:rsidR="00721752" w:rsidRPr="003F57DA" w:rsidTr="003F57DA"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70 ÷ 79</w:t>
            </w:r>
          </w:p>
        </w:tc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3</w:t>
            </w:r>
          </w:p>
        </w:tc>
        <w:tc>
          <w:tcPr>
            <w:tcW w:w="3224" w:type="dxa"/>
            <w:gridSpan w:val="2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удовлетворительно</w:t>
            </w:r>
          </w:p>
        </w:tc>
      </w:tr>
      <w:tr w:rsidR="00721752" w:rsidRPr="003F57DA" w:rsidTr="003F57DA"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менее 70</w:t>
            </w:r>
          </w:p>
        </w:tc>
        <w:tc>
          <w:tcPr>
            <w:tcW w:w="3224" w:type="dxa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2</w:t>
            </w:r>
          </w:p>
        </w:tc>
        <w:tc>
          <w:tcPr>
            <w:tcW w:w="3224" w:type="dxa"/>
            <w:gridSpan w:val="2"/>
          </w:tcPr>
          <w:p w:rsidR="00721752" w:rsidRPr="003F57DA" w:rsidRDefault="00721752" w:rsidP="00AD10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721752" w:rsidRPr="00153717" w:rsidRDefault="00721752" w:rsidP="002D7C65">
      <w:pPr>
        <w:spacing w:after="200" w:line="276" w:lineRule="auto"/>
        <w:jc w:val="center"/>
        <w:rPr>
          <w:sz w:val="24"/>
          <w:szCs w:val="24"/>
        </w:rPr>
      </w:pPr>
    </w:p>
    <w:p w:rsidR="00721752" w:rsidRDefault="00721752" w:rsidP="00AD10F9">
      <w:pPr>
        <w:jc w:val="center"/>
        <w:rPr>
          <w:sz w:val="24"/>
          <w:szCs w:val="24"/>
        </w:rPr>
      </w:pPr>
      <w:r w:rsidRPr="006E4E8D">
        <w:rPr>
          <w:sz w:val="24"/>
          <w:szCs w:val="24"/>
        </w:rPr>
        <w:t>1. П</w:t>
      </w:r>
      <w:r>
        <w:rPr>
          <w:sz w:val="24"/>
          <w:szCs w:val="24"/>
        </w:rPr>
        <w:t>аспорт программы учебной дисциплины:</w:t>
      </w:r>
      <w:r w:rsidRPr="006E4E8D">
        <w:rPr>
          <w:sz w:val="24"/>
          <w:szCs w:val="24"/>
        </w:rPr>
        <w:t xml:space="preserve"> </w:t>
      </w:r>
    </w:p>
    <w:p w:rsidR="00721752" w:rsidRPr="006E4E8D" w:rsidRDefault="00721752" w:rsidP="00AD10F9">
      <w:pPr>
        <w:jc w:val="center"/>
        <w:rPr>
          <w:sz w:val="24"/>
          <w:szCs w:val="24"/>
        </w:rPr>
      </w:pPr>
      <w:r w:rsidRPr="006E4E8D">
        <w:rPr>
          <w:sz w:val="24"/>
          <w:szCs w:val="24"/>
        </w:rPr>
        <w:t>Основы анатомии, физиологии и патологии</w:t>
      </w:r>
    </w:p>
    <w:p w:rsidR="00721752" w:rsidRPr="00130E6C" w:rsidRDefault="00721752" w:rsidP="00AD10F9">
      <w:pPr>
        <w:rPr>
          <w:sz w:val="24"/>
          <w:szCs w:val="24"/>
        </w:rPr>
      </w:pPr>
      <w:r w:rsidRPr="00130E6C">
        <w:rPr>
          <w:sz w:val="24"/>
          <w:szCs w:val="24"/>
        </w:rPr>
        <w:t>1.1.</w:t>
      </w:r>
      <w:r w:rsidRPr="00130E6C">
        <w:rPr>
          <w:sz w:val="24"/>
          <w:szCs w:val="24"/>
        </w:rPr>
        <w:tab/>
        <w:t>Область применения программы</w:t>
      </w:r>
    </w:p>
    <w:p w:rsidR="00721752" w:rsidRPr="006E4E8D" w:rsidRDefault="00721752" w:rsidP="00AD10F9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Программа учебной дисциплины является частью образовательной программы профессиональной подготовки по профессии 24234 «Младшая сестра милосердия». Программа учебной дисциплины может быть использована в дополнительном профессиональном образовании.</w:t>
      </w:r>
    </w:p>
    <w:p w:rsidR="00721752" w:rsidRPr="006E4E8D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1.2.Место     дисциплины     в     структуре     основной     профессиональной     образовательной программы: Общепрофессиональные дисциплины 1.</w:t>
      </w:r>
      <w:r>
        <w:rPr>
          <w:sz w:val="24"/>
          <w:szCs w:val="24"/>
        </w:rPr>
        <w:t>3</w:t>
      </w:r>
      <w:r w:rsidRPr="006E4E8D">
        <w:rPr>
          <w:sz w:val="24"/>
          <w:szCs w:val="24"/>
        </w:rPr>
        <w:t>. «Основы анатомии, физиологии и патологии».</w:t>
      </w:r>
    </w:p>
    <w:p w:rsidR="00721752" w:rsidRPr="006E4E8D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1.3.Цели     и     задачи     учебной     дисциплины      –     требования     к     результатам     освоения  дисциплины:</w:t>
      </w:r>
    </w:p>
    <w:p w:rsidR="00721752" w:rsidRPr="006E4E8D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В результате освоения дисциплины обучающийся должен:</w:t>
      </w:r>
    </w:p>
    <w:p w:rsidR="00721752" w:rsidRPr="006E4E8D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уметь:</w:t>
      </w:r>
    </w:p>
    <w:p w:rsidR="00721752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 xml:space="preserve">– </w:t>
      </w:r>
      <w:r>
        <w:rPr>
          <w:sz w:val="24"/>
          <w:szCs w:val="24"/>
        </w:rPr>
        <w:t>провести и</w:t>
      </w:r>
      <w:r w:rsidRPr="004310CF">
        <w:rPr>
          <w:sz w:val="24"/>
          <w:szCs w:val="24"/>
        </w:rPr>
        <w:t>змерение роста, веса</w:t>
      </w:r>
      <w:r>
        <w:rPr>
          <w:sz w:val="24"/>
          <w:szCs w:val="24"/>
        </w:rPr>
        <w:t>;</w:t>
      </w:r>
    </w:p>
    <w:p w:rsidR="00721752" w:rsidRDefault="00721752" w:rsidP="004310CF">
      <w:pPr>
        <w:jc w:val="both"/>
        <w:rPr>
          <w:sz w:val="24"/>
          <w:szCs w:val="24"/>
        </w:rPr>
      </w:pPr>
      <w:r>
        <w:rPr>
          <w:sz w:val="24"/>
          <w:szCs w:val="24"/>
        </w:rPr>
        <w:t>– и</w:t>
      </w:r>
      <w:r w:rsidRPr="004310CF">
        <w:rPr>
          <w:sz w:val="24"/>
          <w:szCs w:val="24"/>
        </w:rPr>
        <w:t>змерение окружности грудной клетки, головы</w:t>
      </w:r>
      <w:r>
        <w:rPr>
          <w:sz w:val="24"/>
          <w:szCs w:val="24"/>
        </w:rPr>
        <w:t>;</w:t>
      </w:r>
    </w:p>
    <w:p w:rsidR="00721752" w:rsidRDefault="00721752" w:rsidP="004310CF">
      <w:pPr>
        <w:jc w:val="both"/>
        <w:rPr>
          <w:sz w:val="24"/>
          <w:szCs w:val="24"/>
        </w:rPr>
      </w:pPr>
      <w:r>
        <w:rPr>
          <w:sz w:val="24"/>
          <w:szCs w:val="24"/>
        </w:rPr>
        <w:t>– проверить пульс;</w:t>
      </w:r>
    </w:p>
    <w:p w:rsidR="00721752" w:rsidRPr="006E4E8D" w:rsidRDefault="00721752" w:rsidP="00431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измерить артериальное давление </w:t>
      </w:r>
    </w:p>
    <w:p w:rsidR="00721752" w:rsidRPr="006E4E8D" w:rsidRDefault="00721752" w:rsidP="006E4E8D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 xml:space="preserve">знать: </w:t>
      </w:r>
    </w:p>
    <w:p w:rsidR="00721752" w:rsidRPr="006E4E8D" w:rsidRDefault="00721752" w:rsidP="00762209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>–</w:t>
      </w:r>
      <w:r>
        <w:rPr>
          <w:sz w:val="24"/>
          <w:szCs w:val="24"/>
        </w:rPr>
        <w:t>анатомо-физиологические особенности организма человека</w:t>
      </w:r>
      <w:r w:rsidRPr="006E4E8D">
        <w:rPr>
          <w:sz w:val="24"/>
          <w:szCs w:val="24"/>
        </w:rPr>
        <w:t>;</w:t>
      </w:r>
    </w:p>
    <w:p w:rsidR="00721752" w:rsidRPr="006E4E8D" w:rsidRDefault="00721752" w:rsidP="00762209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 xml:space="preserve">– </w:t>
      </w:r>
      <w:r>
        <w:rPr>
          <w:sz w:val="24"/>
          <w:szCs w:val="24"/>
        </w:rPr>
        <w:t>системы организма человека</w:t>
      </w:r>
      <w:r w:rsidRPr="006E4E8D">
        <w:rPr>
          <w:sz w:val="24"/>
          <w:szCs w:val="24"/>
        </w:rPr>
        <w:t>;</w:t>
      </w:r>
    </w:p>
    <w:p w:rsidR="00721752" w:rsidRPr="00762209" w:rsidRDefault="00721752" w:rsidP="00762209">
      <w:pPr>
        <w:jc w:val="both"/>
        <w:rPr>
          <w:sz w:val="24"/>
          <w:szCs w:val="24"/>
        </w:rPr>
      </w:pPr>
      <w:r w:rsidRPr="006E4E8D">
        <w:rPr>
          <w:sz w:val="24"/>
          <w:szCs w:val="24"/>
        </w:rPr>
        <w:t xml:space="preserve">– особенности ухода за больными </w:t>
      </w:r>
      <w:r>
        <w:rPr>
          <w:sz w:val="24"/>
          <w:szCs w:val="24"/>
        </w:rPr>
        <w:t>при</w:t>
      </w:r>
      <w:r w:rsidRPr="006E4E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различных </w:t>
      </w:r>
      <w:r w:rsidRPr="006E4E8D">
        <w:rPr>
          <w:sz w:val="24"/>
          <w:szCs w:val="24"/>
        </w:rPr>
        <w:t>заболевания</w:t>
      </w:r>
      <w:r>
        <w:rPr>
          <w:sz w:val="24"/>
          <w:szCs w:val="24"/>
        </w:rPr>
        <w:t>х.</w:t>
      </w:r>
    </w:p>
    <w:p w:rsidR="00721752" w:rsidRDefault="00721752" w:rsidP="00762209">
      <w:pPr>
        <w:jc w:val="center"/>
        <w:rPr>
          <w:sz w:val="24"/>
          <w:szCs w:val="24"/>
        </w:rPr>
      </w:pPr>
      <w:r w:rsidRPr="004310CF">
        <w:rPr>
          <w:sz w:val="24"/>
          <w:szCs w:val="24"/>
        </w:rPr>
        <w:t>2.С</w:t>
      </w:r>
      <w:r>
        <w:rPr>
          <w:sz w:val="24"/>
          <w:szCs w:val="24"/>
        </w:rPr>
        <w:t>труктура и содержание учебной дисциплины</w:t>
      </w:r>
      <w:r w:rsidRPr="004310CF">
        <w:rPr>
          <w:sz w:val="24"/>
          <w:szCs w:val="24"/>
        </w:rPr>
        <w:t xml:space="preserve"> </w:t>
      </w:r>
    </w:p>
    <w:p w:rsidR="00721752" w:rsidRPr="004310CF" w:rsidRDefault="00721752" w:rsidP="00762209">
      <w:pPr>
        <w:jc w:val="center"/>
        <w:rPr>
          <w:sz w:val="24"/>
          <w:szCs w:val="24"/>
        </w:rPr>
      </w:pPr>
      <w:r w:rsidRPr="006E4E8D">
        <w:rPr>
          <w:sz w:val="24"/>
          <w:szCs w:val="24"/>
        </w:rPr>
        <w:t>Основы анатомии, физиологии и патологии</w:t>
      </w:r>
    </w:p>
    <w:p w:rsidR="00721752" w:rsidRPr="00762209" w:rsidRDefault="00721752" w:rsidP="00762209">
      <w:pPr>
        <w:rPr>
          <w:sz w:val="24"/>
          <w:szCs w:val="24"/>
        </w:rPr>
      </w:pPr>
      <w:r w:rsidRPr="004310CF">
        <w:rPr>
          <w:sz w:val="24"/>
          <w:szCs w:val="24"/>
        </w:rPr>
        <w:t xml:space="preserve">2.1. Объем учебной дисциплины и виды учебной работы: </w:t>
      </w:r>
      <w:r>
        <w:rPr>
          <w:sz w:val="24"/>
          <w:szCs w:val="24"/>
        </w:rPr>
        <w:t>24</w:t>
      </w:r>
      <w:r w:rsidRPr="004310CF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</w:p>
    <w:tbl>
      <w:tblPr>
        <w:tblW w:w="98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54"/>
        <w:gridCol w:w="7600"/>
        <w:gridCol w:w="1701"/>
      </w:tblGrid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</w:pPr>
            <w:r w:rsidRPr="00AD10F9">
              <w:rPr>
                <w:bCs/>
              </w:rPr>
              <w:t>№ п/п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  <w:ind w:left="195"/>
              <w:jc w:val="center"/>
            </w:pPr>
            <w:r w:rsidRPr="00AD10F9">
              <w:rPr>
                <w:bCs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  <w:jc w:val="center"/>
            </w:pPr>
            <w:r w:rsidRPr="00AD10F9">
              <w:rPr>
                <w:bCs/>
              </w:rPr>
              <w:t>Количество часов</w:t>
            </w:r>
          </w:p>
        </w:tc>
      </w:tr>
      <w:tr w:rsidR="00721752" w:rsidRPr="00726404" w:rsidTr="00AD10F9">
        <w:trPr>
          <w:trHeight w:val="304"/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995DD3">
            <w:pPr>
              <w:jc w:val="center"/>
              <w:rPr>
                <w:sz w:val="24"/>
                <w:szCs w:val="24"/>
              </w:rPr>
            </w:pPr>
            <w:r w:rsidRPr="00AD10F9">
              <w:rPr>
                <w:sz w:val="24"/>
                <w:szCs w:val="24"/>
              </w:rPr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A7665A">
            <w:pPr>
              <w:jc w:val="center"/>
              <w:rPr>
                <w:sz w:val="24"/>
                <w:szCs w:val="24"/>
              </w:rPr>
            </w:pPr>
            <w:r w:rsidRPr="00AD10F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AD10F9" w:rsidRDefault="00721752" w:rsidP="00A7665A">
            <w:pPr>
              <w:pStyle w:val="NormalWeb"/>
              <w:spacing w:line="270" w:lineRule="atLeast"/>
              <w:jc w:val="center"/>
            </w:pPr>
            <w:r w:rsidRPr="00AD10F9">
              <w:rPr>
                <w:bCs/>
              </w:rPr>
              <w:t>3</w:t>
            </w:r>
          </w:p>
        </w:tc>
      </w:tr>
      <w:tr w:rsidR="00721752" w:rsidRPr="00726404" w:rsidTr="00762209">
        <w:trPr>
          <w:trHeight w:val="414"/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AD10F9" w:rsidRDefault="00721752" w:rsidP="007622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 0.3. </w:t>
            </w:r>
            <w:r w:rsidRPr="00AD10F9">
              <w:rPr>
                <w:sz w:val="24"/>
                <w:szCs w:val="24"/>
              </w:rPr>
              <w:t>Основы анатомии, физиологии и патологии.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  <w:rPr>
                <w:b/>
                <w:bCs/>
              </w:rPr>
            </w:pP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 w:rsidRPr="00726404"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Основные понятия об анатомии и физиологии человека.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Костно-мышечная система</w:t>
            </w:r>
            <w: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3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Сердечнососудистая система.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4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Система органов дыхания.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5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Система органов пищеварения</w:t>
            </w:r>
            <w: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6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Мочевыделительная система.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7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Эндокринная система.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8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 xml:space="preserve">Центральная и периферическая </w:t>
            </w:r>
            <w:r>
              <w:t>нервная система.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  <w:r>
              <w:t>9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2D7C65">
              <w:t>Органы чувств.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>
              <w:t>4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995DD3">
            <w:pPr>
              <w:pStyle w:val="NormalWeb"/>
              <w:spacing w:line="270" w:lineRule="atLeast"/>
              <w:jc w:val="center"/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</w:pPr>
            <w:r>
              <w:t xml:space="preserve"> </w:t>
            </w:r>
            <w:r w:rsidRPr="00726404">
              <w:t>Практическая работа.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62209" w:rsidRDefault="00721752" w:rsidP="0076220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62209" w:rsidRDefault="00721752" w:rsidP="00762209">
            <w:pPr>
              <w:pStyle w:val="NormalWeb"/>
              <w:spacing w:line="270" w:lineRule="atLeast"/>
              <w:jc w:val="right"/>
            </w:pPr>
            <w:r w:rsidRPr="00762209">
              <w:rPr>
                <w:bCs/>
              </w:rPr>
              <w:t xml:space="preserve"> Итого: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62209" w:rsidRDefault="00721752" w:rsidP="00113C67">
            <w:pPr>
              <w:pStyle w:val="NormalWeb"/>
              <w:spacing w:line="270" w:lineRule="atLeast"/>
              <w:jc w:val="center"/>
            </w:pPr>
            <w:r w:rsidRPr="00762209">
              <w:t>24</w:t>
            </w:r>
          </w:p>
        </w:tc>
      </w:tr>
    </w:tbl>
    <w:p w:rsidR="00721752" w:rsidRPr="00726404" w:rsidRDefault="00721752" w:rsidP="005C2A11">
      <w:pPr>
        <w:shd w:val="clear" w:color="auto" w:fill="FFFFFF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62209">
        <w:rPr>
          <w:sz w:val="24"/>
          <w:szCs w:val="24"/>
        </w:rPr>
        <w:t>.</w:t>
      </w:r>
      <w:r w:rsidRPr="00A034E3">
        <w:rPr>
          <w:b/>
          <w:sz w:val="24"/>
          <w:szCs w:val="24"/>
        </w:rPr>
        <w:t xml:space="preserve"> </w:t>
      </w:r>
      <w:r w:rsidRPr="00A034E3">
        <w:rPr>
          <w:sz w:val="24"/>
          <w:szCs w:val="24"/>
        </w:rPr>
        <w:t>У</w:t>
      </w:r>
      <w:r>
        <w:rPr>
          <w:sz w:val="24"/>
          <w:szCs w:val="24"/>
        </w:rPr>
        <w:t>словия реализации программы учебной дисциплины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034E3">
        <w:rPr>
          <w:sz w:val="24"/>
          <w:szCs w:val="24"/>
        </w:rPr>
        <w:t>.1. Требования к материально-техническому обеспечению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Реализация программы учебной дисциплины требует наличия учебного кабинета «Младшая сестра милосердия».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Оборудование учебного кабинета ««Младшая сестра милосердия»: парты, стулья, классная доска, стол преподавателя, стеллажи для книг, плакатница, информационные стенды, наглядные пособия 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34E3">
        <w:rPr>
          <w:sz w:val="24"/>
          <w:szCs w:val="24"/>
        </w:rPr>
        <w:t>.2. Информационное обеспечение обучения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21752" w:rsidRPr="00130E6C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130E6C">
        <w:rPr>
          <w:sz w:val="24"/>
          <w:szCs w:val="24"/>
        </w:rPr>
        <w:t>Основные источники: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1. Давлицарова К.Е. Основы ухода за больными. Первая медицинская помощь: Учебное   пособие.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М.: ФОРУМ: ИНФРА-М, 2013 г.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2. Младшая медицинская сестра / Серия «Среднее профессиональное образование».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Ростов н\Д: Феникс, 2012 г.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3.Основы сестринского дела\ Т.П. Обуховец, Т.А. Склярова, О.В. Чернова; под. ред. К.м.н. 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4. Б.В. Кабарухина.- Издание 8-е.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Ростов н\Д: Феникс, 2012 г.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5. Н.В.Туркина, А. Филенко «Общий уход за больными». Учебник. Товарищество научных изданий КМК 2012.- 408 с. Обуховец Т.А, Склярова О.В, Чернова О.В, под ред. Б.В. Кабарухина, «Основы сестринского дела» Ростов н/Д, Феникс, 2009 г. – 340 с.</w:t>
      </w:r>
    </w:p>
    <w:p w:rsidR="00721752" w:rsidRPr="00130E6C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130E6C">
        <w:rPr>
          <w:sz w:val="24"/>
          <w:szCs w:val="24"/>
        </w:rPr>
        <w:t>Дополнительные источники: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1. Вебер В.Г. «Основы сестринского дела» Ростов н/ Д, Феникс, 2009 г. – 230 с.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2. Казьмин В.Д. Справочник для медицинских сестёр и санитарок. Ростов-на-Дону, Феникс, 2009 г.-352 с.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3. Мухина С.А. Тарновская И.И. Теоретические основы сестринского дела: Учебник. – 2-е изд., испр. и доп. – Москва Издательская группа Гэотар-Медиа, 2010.- 216 с.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4. Островская И.В., Широкова Н.В. Основы сестринского дела: Учебник. – М.: Гэотар-Медиа, 2009.- 242 с. </w:t>
      </w:r>
    </w:p>
    <w:p w:rsidR="00721752" w:rsidRPr="00A034E3" w:rsidRDefault="00721752" w:rsidP="006276C4">
      <w:pPr>
        <w:shd w:val="clear" w:color="auto" w:fill="FFFFFF"/>
        <w:tabs>
          <w:tab w:val="left" w:pos="0"/>
        </w:tabs>
        <w:jc w:val="center"/>
        <w:rPr>
          <w:sz w:val="24"/>
          <w:szCs w:val="24"/>
        </w:rPr>
      </w:pPr>
      <w:r w:rsidRPr="00A034E3">
        <w:rPr>
          <w:sz w:val="24"/>
          <w:szCs w:val="24"/>
        </w:rPr>
        <w:t>4. К</w:t>
      </w:r>
      <w:r>
        <w:rPr>
          <w:sz w:val="24"/>
          <w:szCs w:val="24"/>
        </w:rPr>
        <w:t>онтроль и оценка результатов освоения учебной дисциплины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МАУ «ЦПТО МУГ» обеспечивает организацию и проведение итоговой аттестации и текущего контроля демонстрируемых обучающимися знаний, умений и навыков. 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 Формы и методы текущего контроля по учебной дисциплине самостоятельно разрабатываются центром и доводятся до сведения обучающихся в начале обучения.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Для текущего контроля имеются фонды оценочных средств (ФОС).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(таблица).</w:t>
      </w:r>
    </w:p>
    <w:p w:rsidR="00721752" w:rsidRPr="00A034E3" w:rsidRDefault="00721752" w:rsidP="00762209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8"/>
        <w:gridCol w:w="3247"/>
        <w:gridCol w:w="3053"/>
        <w:gridCol w:w="2500"/>
      </w:tblGrid>
      <w:tr w:rsidR="00721752" w:rsidRPr="003F57DA" w:rsidTr="00762209">
        <w:tc>
          <w:tcPr>
            <w:tcW w:w="1708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Раздел (тема) учебной дисциплины</w:t>
            </w:r>
          </w:p>
        </w:tc>
        <w:tc>
          <w:tcPr>
            <w:tcW w:w="3247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Результаты</w:t>
            </w:r>
          </w:p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Результаты</w:t>
            </w:r>
          </w:p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00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Формы и методы контроля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F57DA">
              <w:rPr>
                <w:sz w:val="24"/>
                <w:szCs w:val="24"/>
              </w:rPr>
              <w:t>Основные понятия об</w:t>
            </w:r>
            <w:r>
              <w:rPr>
                <w:sz w:val="24"/>
                <w:szCs w:val="24"/>
              </w:rPr>
              <w:t xml:space="preserve"> анатомии и физиологии человека</w:t>
            </w:r>
          </w:p>
        </w:tc>
        <w:tc>
          <w:tcPr>
            <w:tcW w:w="3247" w:type="dxa"/>
          </w:tcPr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721752" w:rsidRPr="00444346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-определять возрастные особенности строения организма человека;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-применять знания по анатомии в профессиональной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основной </w:t>
            </w:r>
            <w:r w:rsidRPr="00444346">
              <w:rPr>
                <w:sz w:val="24"/>
                <w:szCs w:val="24"/>
              </w:rPr>
              <w:t>терминологи</w:t>
            </w:r>
            <w:r>
              <w:rPr>
                <w:sz w:val="24"/>
                <w:szCs w:val="24"/>
              </w:rPr>
              <w:t xml:space="preserve">и; </w:t>
            </w:r>
          </w:p>
          <w:p w:rsidR="00721752" w:rsidRPr="00444346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444346">
              <w:rPr>
                <w:sz w:val="24"/>
                <w:szCs w:val="24"/>
              </w:rPr>
              <w:t xml:space="preserve">анатомии </w:t>
            </w:r>
            <w:r>
              <w:rPr>
                <w:sz w:val="24"/>
                <w:szCs w:val="24"/>
              </w:rPr>
              <w:t xml:space="preserve">и физиологии </w:t>
            </w:r>
            <w:r w:rsidRPr="00444346">
              <w:rPr>
                <w:sz w:val="24"/>
                <w:szCs w:val="24"/>
              </w:rPr>
              <w:t>человека;</w:t>
            </w:r>
          </w:p>
          <w:p w:rsidR="00721752" w:rsidRPr="00444346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-строени</w:t>
            </w:r>
            <w:r>
              <w:rPr>
                <w:sz w:val="24"/>
                <w:szCs w:val="24"/>
              </w:rPr>
              <w:t>я</w:t>
            </w:r>
            <w:r w:rsidRPr="00444346">
              <w:rPr>
                <w:sz w:val="24"/>
                <w:szCs w:val="24"/>
              </w:rPr>
              <w:t xml:space="preserve"> и функци</w:t>
            </w:r>
            <w:r>
              <w:rPr>
                <w:sz w:val="24"/>
                <w:szCs w:val="24"/>
              </w:rPr>
              <w:t>и</w:t>
            </w:r>
            <w:r w:rsidRPr="00444346">
              <w:rPr>
                <w:sz w:val="24"/>
                <w:szCs w:val="24"/>
              </w:rPr>
              <w:t xml:space="preserve"> систем органов здорового человека: </w:t>
            </w:r>
          </w:p>
          <w:p w:rsidR="00721752" w:rsidRPr="00444346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-основные закономерности роста и развития организма человека;</w:t>
            </w:r>
          </w:p>
          <w:p w:rsidR="00721752" w:rsidRPr="003F57DA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44346">
              <w:rPr>
                <w:sz w:val="24"/>
                <w:szCs w:val="24"/>
              </w:rPr>
              <w:t>- анатомо-физиологические особенности детей, подростков и молодежи</w:t>
            </w:r>
          </w:p>
        </w:tc>
        <w:tc>
          <w:tcPr>
            <w:tcW w:w="3053" w:type="dxa"/>
          </w:tcPr>
          <w:p w:rsidR="00721752" w:rsidRPr="003F57DA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 применять </w:t>
            </w:r>
            <w:r w:rsidRPr="00FD4D78">
              <w:rPr>
                <w:sz w:val="24"/>
                <w:szCs w:val="24"/>
              </w:rPr>
              <w:t>знания о строении и функциях органов и систем организма человека при оказании медицинской помощи</w:t>
            </w:r>
          </w:p>
        </w:tc>
        <w:tc>
          <w:tcPr>
            <w:tcW w:w="2500" w:type="dxa"/>
          </w:tcPr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Текущий</w:t>
            </w:r>
          </w:p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контроль:</w:t>
            </w:r>
          </w:p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-выполнение</w:t>
            </w:r>
          </w:p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индивидуальных</w:t>
            </w:r>
          </w:p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домашних</w:t>
            </w:r>
          </w:p>
          <w:p w:rsidR="00721752" w:rsidRPr="00FD4D78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заданий;</w:t>
            </w:r>
          </w:p>
          <w:p w:rsidR="00721752" w:rsidRPr="003F57DA" w:rsidRDefault="00721752" w:rsidP="00FD4D7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опрос; выполнение практических заданий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FD4D78">
              <w:rPr>
                <w:sz w:val="24"/>
                <w:szCs w:val="24"/>
              </w:rPr>
              <w:t>Костно-мышечная система</w:t>
            </w:r>
          </w:p>
        </w:tc>
        <w:tc>
          <w:tcPr>
            <w:tcW w:w="3247" w:type="dxa"/>
          </w:tcPr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01E72">
              <w:rPr>
                <w:sz w:val="24"/>
                <w:szCs w:val="24"/>
              </w:rPr>
              <w:t xml:space="preserve">-определять возрастные особенности строения </w:t>
            </w:r>
            <w:r>
              <w:rPr>
                <w:sz w:val="24"/>
                <w:szCs w:val="24"/>
              </w:rPr>
              <w:t>костно-мышечной системы.</w:t>
            </w:r>
          </w:p>
          <w:p w:rsidR="00721752" w:rsidRDefault="00721752" w:rsidP="0044434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D46F25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</w:t>
            </w:r>
            <w:r w:rsidRPr="007B4304">
              <w:rPr>
                <w:sz w:val="24"/>
                <w:szCs w:val="24"/>
              </w:rPr>
              <w:t>бщ</w:t>
            </w:r>
            <w:r>
              <w:rPr>
                <w:sz w:val="24"/>
                <w:szCs w:val="24"/>
              </w:rPr>
              <w:t>ей</w:t>
            </w:r>
            <w:r w:rsidRPr="007B4304">
              <w:rPr>
                <w:sz w:val="24"/>
                <w:szCs w:val="24"/>
              </w:rPr>
              <w:t xml:space="preserve"> ан</w:t>
            </w:r>
            <w:r>
              <w:rPr>
                <w:sz w:val="24"/>
                <w:szCs w:val="24"/>
              </w:rPr>
              <w:t>атомии</w:t>
            </w:r>
            <w:r w:rsidRPr="007B4304">
              <w:rPr>
                <w:sz w:val="24"/>
                <w:szCs w:val="24"/>
              </w:rPr>
              <w:t xml:space="preserve"> скелета,</w:t>
            </w:r>
          </w:p>
          <w:p w:rsidR="00721752" w:rsidRDefault="00721752" w:rsidP="00D46F2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B43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строения и функций костно-мышечной системы;</w:t>
            </w:r>
          </w:p>
          <w:p w:rsidR="00721752" w:rsidRPr="003F57DA" w:rsidRDefault="00721752" w:rsidP="00E01E72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</w:t>
            </w:r>
            <w:r w:rsidRPr="00E01E72">
              <w:rPr>
                <w:sz w:val="24"/>
                <w:szCs w:val="24"/>
              </w:rPr>
              <w:t>лассификаци</w:t>
            </w:r>
            <w:r>
              <w:rPr>
                <w:sz w:val="24"/>
                <w:szCs w:val="24"/>
              </w:rPr>
              <w:t>и</w:t>
            </w:r>
            <w:r w:rsidRPr="00E01E72">
              <w:rPr>
                <w:sz w:val="24"/>
                <w:szCs w:val="24"/>
              </w:rPr>
              <w:t xml:space="preserve"> мышц по форме, строению, происхождению и функциям.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квалифицированной доврачебной помощи в экстремальных ситуациях.  </w:t>
            </w:r>
          </w:p>
        </w:tc>
        <w:tc>
          <w:tcPr>
            <w:tcW w:w="2500" w:type="dxa"/>
          </w:tcPr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Текущий</w:t>
            </w:r>
          </w:p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контроль:</w:t>
            </w:r>
          </w:p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-выполнение</w:t>
            </w:r>
          </w:p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индивидуальных</w:t>
            </w:r>
          </w:p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домашних</w:t>
            </w:r>
          </w:p>
          <w:p w:rsidR="00721752" w:rsidRPr="002E4BCD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заданий;</w:t>
            </w:r>
          </w:p>
          <w:p w:rsidR="00721752" w:rsidRPr="003F57DA" w:rsidRDefault="00721752" w:rsidP="002E4BC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устный опрос; выполнение практических заданий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E4BCD">
              <w:rPr>
                <w:sz w:val="24"/>
                <w:szCs w:val="24"/>
              </w:rPr>
              <w:t>Сердечнососудистая система</w:t>
            </w:r>
          </w:p>
        </w:tc>
        <w:tc>
          <w:tcPr>
            <w:tcW w:w="3247" w:type="dxa"/>
          </w:tcPr>
          <w:p w:rsidR="00721752" w:rsidRDefault="00721752" w:rsidP="002E4BC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902DB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оказать  медицинскую помощь (при обмороке, кровотечениях,  болях в области сердца, гипертонии.</w:t>
            </w:r>
          </w:p>
          <w:p w:rsidR="00721752" w:rsidRDefault="00721752" w:rsidP="00902DB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902DB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-строение сердца </w:t>
            </w:r>
            <w:r w:rsidRPr="00902DBB">
              <w:rPr>
                <w:sz w:val="24"/>
                <w:szCs w:val="24"/>
              </w:rPr>
              <w:t>и клапанной системы сердца</w:t>
            </w:r>
            <w:r>
              <w:rPr>
                <w:sz w:val="24"/>
                <w:szCs w:val="24"/>
              </w:rPr>
              <w:t>;</w:t>
            </w:r>
          </w:p>
          <w:p w:rsidR="00721752" w:rsidRPr="002E4BCD" w:rsidRDefault="00721752" w:rsidP="00902DB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сосудистой и лимфатической систем. </w:t>
            </w:r>
          </w:p>
        </w:tc>
        <w:tc>
          <w:tcPr>
            <w:tcW w:w="3053" w:type="dxa"/>
          </w:tcPr>
          <w:p w:rsidR="00721752" w:rsidRDefault="00721752" w:rsidP="00E6472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Правильность измерения </w:t>
            </w:r>
          </w:p>
          <w:p w:rsidR="00721752" w:rsidRDefault="00721752" w:rsidP="00E6472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артериального давления, </w:t>
            </w:r>
          </w:p>
          <w:p w:rsidR="00721752" w:rsidRDefault="00721752" w:rsidP="00E6472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определения пульса;</w:t>
            </w:r>
          </w:p>
          <w:p w:rsidR="00721752" w:rsidRPr="00DF6952" w:rsidRDefault="00721752" w:rsidP="00E64723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оказания </w:t>
            </w:r>
            <w:r>
              <w:rPr>
                <w:sz w:val="24"/>
                <w:szCs w:val="24"/>
                <w:lang w:val="en-US"/>
              </w:rPr>
              <w:t>I</w:t>
            </w:r>
            <w:r w:rsidRPr="00DF69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медицинской помощи</w:t>
            </w:r>
          </w:p>
        </w:tc>
        <w:tc>
          <w:tcPr>
            <w:tcW w:w="2500" w:type="dxa"/>
          </w:tcPr>
          <w:p w:rsidR="00721752" w:rsidRPr="00E64723" w:rsidRDefault="00721752" w:rsidP="0076220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64723">
              <w:rPr>
                <w:sz w:val="24"/>
                <w:szCs w:val="24"/>
              </w:rPr>
              <w:t>Текущий</w:t>
            </w:r>
          </w:p>
          <w:p w:rsidR="00721752" w:rsidRPr="00E64723" w:rsidRDefault="00721752" w:rsidP="00762209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64723">
              <w:rPr>
                <w:sz w:val="24"/>
                <w:szCs w:val="24"/>
              </w:rPr>
              <w:t>контроль:</w:t>
            </w:r>
          </w:p>
          <w:p w:rsidR="00721752" w:rsidRDefault="00721752" w:rsidP="00762209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-устный </w:t>
            </w:r>
            <w:r w:rsidRPr="00E64723">
              <w:rPr>
                <w:sz w:val="24"/>
                <w:szCs w:val="24"/>
              </w:rPr>
              <w:t>опрос; выполнение практических заданий</w:t>
            </w:r>
            <w:r>
              <w:rPr>
                <w:sz w:val="24"/>
                <w:szCs w:val="24"/>
              </w:rPr>
              <w:t>;</w:t>
            </w:r>
          </w:p>
          <w:p w:rsidR="00721752" w:rsidRPr="003F57DA" w:rsidRDefault="00721752" w:rsidP="00762209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–с</w:t>
            </w:r>
            <w:r w:rsidRPr="00E64723">
              <w:rPr>
                <w:sz w:val="24"/>
                <w:szCs w:val="24"/>
              </w:rPr>
              <w:t>остав</w:t>
            </w:r>
            <w:r>
              <w:rPr>
                <w:sz w:val="24"/>
                <w:szCs w:val="24"/>
              </w:rPr>
              <w:t>ление</w:t>
            </w:r>
            <w:r w:rsidRPr="00E64723">
              <w:rPr>
                <w:sz w:val="24"/>
                <w:szCs w:val="24"/>
              </w:rPr>
              <w:t xml:space="preserve"> компьютерн</w:t>
            </w:r>
            <w:r>
              <w:rPr>
                <w:sz w:val="24"/>
                <w:szCs w:val="24"/>
              </w:rPr>
              <w:t>ой</w:t>
            </w:r>
            <w:r w:rsidRPr="00E64723">
              <w:rPr>
                <w:sz w:val="24"/>
                <w:szCs w:val="24"/>
              </w:rPr>
              <w:t xml:space="preserve"> презентаци</w:t>
            </w:r>
            <w:r>
              <w:rPr>
                <w:sz w:val="24"/>
                <w:szCs w:val="24"/>
              </w:rPr>
              <w:t>и</w:t>
            </w:r>
            <w:r w:rsidRPr="00E64723">
              <w:rPr>
                <w:sz w:val="24"/>
                <w:szCs w:val="24"/>
              </w:rPr>
              <w:t>: «ССС»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2E4BCD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64723">
              <w:rPr>
                <w:sz w:val="24"/>
                <w:szCs w:val="24"/>
              </w:rPr>
              <w:t>Система органов дыхания</w:t>
            </w:r>
          </w:p>
        </w:tc>
        <w:tc>
          <w:tcPr>
            <w:tcW w:w="3247" w:type="dxa"/>
          </w:tcPr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ухаживать за больными;</w:t>
            </w:r>
          </w:p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оказывать необходимую помощь.</w:t>
            </w:r>
          </w:p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 о</w:t>
            </w:r>
            <w:r w:rsidRPr="003E4A36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ых</w:t>
            </w:r>
            <w:r w:rsidRPr="003E4A36">
              <w:rPr>
                <w:sz w:val="24"/>
                <w:szCs w:val="24"/>
              </w:rPr>
              <w:t xml:space="preserve"> поняти</w:t>
            </w:r>
            <w:r>
              <w:rPr>
                <w:sz w:val="24"/>
                <w:szCs w:val="24"/>
              </w:rPr>
              <w:t>й;</w:t>
            </w:r>
            <w:r w:rsidRPr="003E4A36">
              <w:rPr>
                <w:sz w:val="24"/>
                <w:szCs w:val="24"/>
              </w:rPr>
              <w:t xml:space="preserve"> </w:t>
            </w:r>
          </w:p>
          <w:p w:rsidR="00721752" w:rsidRPr="003F57DA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3E4A36">
              <w:rPr>
                <w:sz w:val="24"/>
                <w:szCs w:val="24"/>
              </w:rPr>
              <w:t>классификаци</w:t>
            </w:r>
            <w:r>
              <w:rPr>
                <w:sz w:val="24"/>
                <w:szCs w:val="24"/>
              </w:rPr>
              <w:t>й</w:t>
            </w:r>
            <w:r w:rsidRPr="003E4A36">
              <w:rPr>
                <w:sz w:val="24"/>
                <w:szCs w:val="24"/>
              </w:rPr>
              <w:t xml:space="preserve"> заболеваний (острый, хронический бронхиты, пневмонии, бронхиальная астма, плевриты, хроническое легочное сердце)</w:t>
            </w:r>
          </w:p>
        </w:tc>
        <w:tc>
          <w:tcPr>
            <w:tcW w:w="3053" w:type="dxa"/>
          </w:tcPr>
          <w:p w:rsidR="00721752" w:rsidRPr="003F57DA" w:rsidRDefault="00721752" w:rsidP="003E4A3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 </w:t>
            </w:r>
            <w:r w:rsidRPr="003E4A36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овать</w:t>
            </w:r>
            <w:r w:rsidRPr="003E4A36">
              <w:rPr>
                <w:sz w:val="24"/>
                <w:szCs w:val="24"/>
              </w:rPr>
              <w:t>, обеспеч</w:t>
            </w:r>
            <w:r>
              <w:rPr>
                <w:sz w:val="24"/>
                <w:szCs w:val="24"/>
              </w:rPr>
              <w:t>ить</w:t>
            </w:r>
            <w:r w:rsidRPr="003E4A36">
              <w:rPr>
                <w:sz w:val="24"/>
                <w:szCs w:val="24"/>
              </w:rPr>
              <w:t xml:space="preserve"> и соблюд</w:t>
            </w:r>
            <w:r>
              <w:rPr>
                <w:sz w:val="24"/>
                <w:szCs w:val="24"/>
              </w:rPr>
              <w:t>ать</w:t>
            </w:r>
            <w:r w:rsidRPr="003E4A36">
              <w:rPr>
                <w:sz w:val="24"/>
                <w:szCs w:val="24"/>
              </w:rPr>
              <w:t xml:space="preserve"> все этап</w:t>
            </w:r>
            <w:r>
              <w:rPr>
                <w:sz w:val="24"/>
                <w:szCs w:val="24"/>
              </w:rPr>
              <w:t>ы</w:t>
            </w:r>
            <w:r w:rsidRPr="003E4A36">
              <w:rPr>
                <w:sz w:val="24"/>
                <w:szCs w:val="24"/>
              </w:rPr>
              <w:t xml:space="preserve"> (технологии) оказания медицинской помощи больным с основными синдромами и наиболее распространенными забол</w:t>
            </w:r>
            <w:r>
              <w:rPr>
                <w:sz w:val="24"/>
                <w:szCs w:val="24"/>
              </w:rPr>
              <w:t>еваниями бронхолегочной системы</w:t>
            </w:r>
          </w:p>
        </w:tc>
        <w:tc>
          <w:tcPr>
            <w:tcW w:w="2500" w:type="dxa"/>
          </w:tcPr>
          <w:p w:rsidR="00721752" w:rsidRPr="003E4A36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E4A36">
              <w:rPr>
                <w:sz w:val="24"/>
                <w:szCs w:val="24"/>
              </w:rPr>
              <w:t>Текущий</w:t>
            </w:r>
          </w:p>
          <w:p w:rsidR="00721752" w:rsidRPr="003E4A36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E4A36">
              <w:rPr>
                <w:sz w:val="24"/>
                <w:szCs w:val="24"/>
              </w:rPr>
              <w:t>контроль:</w:t>
            </w:r>
          </w:p>
          <w:p w:rsidR="00721752" w:rsidRPr="003E4A36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E4A36">
              <w:rPr>
                <w:sz w:val="24"/>
                <w:szCs w:val="24"/>
              </w:rPr>
              <w:t>- устный опрос; выполнение практических заданий;</w:t>
            </w:r>
          </w:p>
          <w:p w:rsidR="00721752" w:rsidRDefault="00721752" w:rsidP="003E4A3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E4A36">
              <w:rPr>
                <w:sz w:val="24"/>
                <w:szCs w:val="24"/>
              </w:rPr>
              <w:t>–составление компьютерной презентации</w:t>
            </w:r>
            <w:r>
              <w:rPr>
                <w:sz w:val="24"/>
                <w:szCs w:val="24"/>
              </w:rPr>
              <w:t>:</w:t>
            </w:r>
          </w:p>
          <w:p w:rsidR="00721752" w:rsidRPr="003F57DA" w:rsidRDefault="00721752" w:rsidP="00306F1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«Система органов дыхания»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2E4BCD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E4A36">
              <w:rPr>
                <w:sz w:val="24"/>
                <w:szCs w:val="24"/>
              </w:rPr>
              <w:t>Система органов пищеварения</w:t>
            </w:r>
          </w:p>
        </w:tc>
        <w:tc>
          <w:tcPr>
            <w:tcW w:w="3247" w:type="dxa"/>
          </w:tcPr>
          <w:p w:rsidR="00721752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оказать первую медицинскую помощь при заболеваниях органов пищеварения;</w:t>
            </w:r>
          </w:p>
          <w:p w:rsidR="00721752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ухаживать за больными</w:t>
            </w:r>
          </w:p>
          <w:p w:rsidR="00721752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строения и функций системы органов пищеварения;</w:t>
            </w:r>
          </w:p>
          <w:p w:rsidR="00721752" w:rsidRPr="003F57DA" w:rsidRDefault="00721752" w:rsidP="0099701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анатомо-физиологических особенностей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организация ухода за больными, назначение диетического питания</w:t>
            </w:r>
          </w:p>
        </w:tc>
        <w:tc>
          <w:tcPr>
            <w:tcW w:w="2500" w:type="dxa"/>
          </w:tcPr>
          <w:p w:rsidR="00721752" w:rsidRPr="00306F1A" w:rsidRDefault="00721752" w:rsidP="00306F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>Текущий</w:t>
            </w:r>
          </w:p>
          <w:p w:rsidR="00721752" w:rsidRPr="00306F1A" w:rsidRDefault="00721752" w:rsidP="00306F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>контроль:</w:t>
            </w:r>
          </w:p>
          <w:p w:rsidR="00721752" w:rsidRPr="00306F1A" w:rsidRDefault="00721752" w:rsidP="00306F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>- устный опрос; выполнение практических заданий;</w:t>
            </w:r>
          </w:p>
          <w:p w:rsidR="00721752" w:rsidRDefault="00721752" w:rsidP="00306F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 xml:space="preserve">–составление компьютерной презентации: </w:t>
            </w:r>
          </w:p>
          <w:p w:rsidR="00721752" w:rsidRPr="003F57DA" w:rsidRDefault="00721752" w:rsidP="00306F1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>«Система органов</w:t>
            </w:r>
            <w:r>
              <w:rPr>
                <w:sz w:val="24"/>
                <w:szCs w:val="24"/>
              </w:rPr>
              <w:t xml:space="preserve"> пищеварения</w:t>
            </w:r>
            <w:r w:rsidRPr="00306F1A">
              <w:rPr>
                <w:sz w:val="24"/>
                <w:szCs w:val="24"/>
              </w:rPr>
              <w:t>»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2E4BCD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06F1A">
              <w:rPr>
                <w:sz w:val="24"/>
                <w:szCs w:val="24"/>
              </w:rPr>
              <w:t>Мочев</w:t>
            </w:r>
            <w:r>
              <w:rPr>
                <w:sz w:val="24"/>
                <w:szCs w:val="24"/>
              </w:rPr>
              <w:t>ыделительная система</w:t>
            </w:r>
          </w:p>
        </w:tc>
        <w:tc>
          <w:tcPr>
            <w:tcW w:w="3247" w:type="dxa"/>
          </w:tcPr>
          <w:p w:rsidR="00721752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правильно:</w:t>
            </w:r>
          </w:p>
          <w:p w:rsidR="00721752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организовать уход за больными;</w:t>
            </w:r>
          </w:p>
          <w:p w:rsidR="00721752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Pr="003F57DA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306F1A">
              <w:rPr>
                <w:sz w:val="24"/>
                <w:szCs w:val="24"/>
              </w:rPr>
              <w:t>Анатоми</w:t>
            </w:r>
            <w:r>
              <w:rPr>
                <w:sz w:val="24"/>
                <w:szCs w:val="24"/>
              </w:rPr>
              <w:t>и</w:t>
            </w:r>
            <w:r w:rsidRPr="00306F1A">
              <w:rPr>
                <w:sz w:val="24"/>
                <w:szCs w:val="24"/>
              </w:rPr>
              <w:t xml:space="preserve"> и физиологи</w:t>
            </w:r>
            <w:r>
              <w:rPr>
                <w:sz w:val="24"/>
                <w:szCs w:val="24"/>
              </w:rPr>
              <w:t>и</w:t>
            </w:r>
            <w:r w:rsidRPr="00306F1A">
              <w:rPr>
                <w:sz w:val="24"/>
                <w:szCs w:val="24"/>
              </w:rPr>
              <w:t xml:space="preserve"> органов моче</w:t>
            </w:r>
            <w:r>
              <w:rPr>
                <w:sz w:val="24"/>
                <w:szCs w:val="24"/>
              </w:rPr>
              <w:t xml:space="preserve">выделительной </w:t>
            </w:r>
            <w:r w:rsidRPr="00306F1A">
              <w:rPr>
                <w:sz w:val="24"/>
                <w:szCs w:val="24"/>
              </w:rPr>
              <w:t xml:space="preserve"> системы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Правильное</w:t>
            </w:r>
            <w:r w:rsidRPr="00B66BFE">
              <w:rPr>
                <w:sz w:val="24"/>
                <w:szCs w:val="24"/>
              </w:rPr>
              <w:t xml:space="preserve"> назначение диетического питания</w:t>
            </w:r>
          </w:p>
        </w:tc>
        <w:tc>
          <w:tcPr>
            <w:tcW w:w="2500" w:type="dxa"/>
          </w:tcPr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Текущий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контроль: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6BFE">
              <w:rPr>
                <w:sz w:val="24"/>
                <w:szCs w:val="24"/>
              </w:rPr>
              <w:t>устный опрос; выполнение практических заданий;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 xml:space="preserve">–составление компьютерной презентации: </w:t>
            </w:r>
          </w:p>
          <w:p w:rsidR="00721752" w:rsidRPr="003F57DA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Мочевыделительной системы</w:t>
            </w:r>
            <w:r w:rsidRPr="00B66BFE">
              <w:rPr>
                <w:sz w:val="24"/>
                <w:szCs w:val="24"/>
              </w:rPr>
              <w:t>»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Эндокринная система</w:t>
            </w:r>
          </w:p>
          <w:p w:rsidR="00721752" w:rsidRPr="002E4BCD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 xml:space="preserve"> </w:t>
            </w:r>
          </w:p>
          <w:p w:rsidR="00721752" w:rsidRPr="002E4BCD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организовать уход за больными.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–а</w:t>
            </w:r>
            <w:r w:rsidRPr="003A1554">
              <w:rPr>
                <w:sz w:val="24"/>
                <w:szCs w:val="24"/>
              </w:rPr>
              <w:t>натомо-физиологическ</w:t>
            </w:r>
            <w:r>
              <w:rPr>
                <w:sz w:val="24"/>
                <w:szCs w:val="24"/>
              </w:rPr>
              <w:t>их</w:t>
            </w:r>
            <w:r w:rsidRPr="003A1554">
              <w:rPr>
                <w:sz w:val="24"/>
                <w:szCs w:val="24"/>
              </w:rPr>
              <w:t xml:space="preserve"> характеристик</w:t>
            </w:r>
            <w:r>
              <w:rPr>
                <w:sz w:val="24"/>
                <w:szCs w:val="24"/>
              </w:rPr>
              <w:t xml:space="preserve"> </w:t>
            </w:r>
            <w:r w:rsidRPr="003A1554">
              <w:rPr>
                <w:sz w:val="24"/>
                <w:szCs w:val="24"/>
              </w:rPr>
              <w:t xml:space="preserve"> желез внутренней секреции.</w:t>
            </w:r>
          </w:p>
          <w:p w:rsidR="00721752" w:rsidRPr="003F57DA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</w:t>
            </w:r>
            <w:r w:rsidRPr="003A1554">
              <w:rPr>
                <w:sz w:val="24"/>
                <w:szCs w:val="24"/>
              </w:rPr>
              <w:t>оняти</w:t>
            </w:r>
            <w:r>
              <w:rPr>
                <w:sz w:val="24"/>
                <w:szCs w:val="24"/>
              </w:rPr>
              <w:t>й</w:t>
            </w:r>
            <w:r w:rsidRPr="003A1554">
              <w:rPr>
                <w:sz w:val="24"/>
                <w:szCs w:val="24"/>
              </w:rPr>
              <w:t xml:space="preserve"> о гормонах</w:t>
            </w:r>
            <w:r>
              <w:rPr>
                <w:sz w:val="24"/>
                <w:szCs w:val="24"/>
              </w:rPr>
              <w:t xml:space="preserve"> и </w:t>
            </w:r>
            <w:r w:rsidRPr="003A1554">
              <w:rPr>
                <w:sz w:val="24"/>
                <w:szCs w:val="24"/>
              </w:rPr>
              <w:t xml:space="preserve"> их значени</w:t>
            </w:r>
            <w:r>
              <w:rPr>
                <w:sz w:val="24"/>
                <w:szCs w:val="24"/>
              </w:rPr>
              <w:t>и</w:t>
            </w:r>
            <w:r w:rsidRPr="003A1554">
              <w:rPr>
                <w:sz w:val="24"/>
                <w:szCs w:val="24"/>
              </w:rPr>
              <w:t>.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A1554">
              <w:rPr>
                <w:sz w:val="24"/>
                <w:szCs w:val="24"/>
              </w:rPr>
              <w:t>Правильная организация ухода за больными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Текущий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контроль: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-выполнение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индивидуальных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домашних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заданий;</w:t>
            </w:r>
          </w:p>
          <w:p w:rsidR="00721752" w:rsidRPr="003F57DA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устный опрос; выполнение практических заданий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2E4BCD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 xml:space="preserve">Центральная и периферическая </w:t>
            </w:r>
            <w:r>
              <w:rPr>
                <w:sz w:val="24"/>
                <w:szCs w:val="24"/>
              </w:rPr>
              <w:t xml:space="preserve">нервная </w:t>
            </w:r>
            <w:r w:rsidRPr="00B66BFE">
              <w:rPr>
                <w:sz w:val="24"/>
                <w:szCs w:val="24"/>
              </w:rPr>
              <w:t>система</w:t>
            </w:r>
          </w:p>
        </w:tc>
        <w:tc>
          <w:tcPr>
            <w:tcW w:w="3247" w:type="dxa"/>
          </w:tcPr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организовать уход за больными.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B66BFE">
              <w:rPr>
                <w:sz w:val="24"/>
                <w:szCs w:val="24"/>
              </w:rPr>
              <w:t>троени</w:t>
            </w:r>
            <w:r>
              <w:rPr>
                <w:sz w:val="24"/>
                <w:szCs w:val="24"/>
              </w:rPr>
              <w:t>я</w:t>
            </w:r>
            <w:r w:rsidRPr="00B66BFE">
              <w:rPr>
                <w:sz w:val="24"/>
                <w:szCs w:val="24"/>
              </w:rPr>
              <w:t xml:space="preserve"> и функци</w:t>
            </w:r>
            <w:r>
              <w:rPr>
                <w:sz w:val="24"/>
                <w:szCs w:val="24"/>
              </w:rPr>
              <w:t>й</w:t>
            </w:r>
            <w:r w:rsidRPr="00B66BFE">
              <w:rPr>
                <w:sz w:val="24"/>
                <w:szCs w:val="24"/>
              </w:rPr>
              <w:t xml:space="preserve"> нервной системы. 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</w:t>
            </w:r>
            <w:r w:rsidRPr="00B66BFE">
              <w:rPr>
                <w:sz w:val="24"/>
                <w:szCs w:val="24"/>
              </w:rPr>
              <w:t>лассификаци</w:t>
            </w:r>
            <w:r>
              <w:rPr>
                <w:sz w:val="24"/>
                <w:szCs w:val="24"/>
              </w:rPr>
              <w:t>и</w:t>
            </w:r>
            <w:r w:rsidRPr="00B66BFE">
              <w:rPr>
                <w:sz w:val="24"/>
                <w:szCs w:val="24"/>
              </w:rPr>
              <w:t xml:space="preserve"> по топографическому и функциональному признакам</w:t>
            </w:r>
            <w:r>
              <w:rPr>
                <w:sz w:val="24"/>
                <w:szCs w:val="24"/>
              </w:rPr>
              <w:t>;</w:t>
            </w:r>
          </w:p>
          <w:p w:rsidR="00721752" w:rsidRDefault="00721752" w:rsidP="003A1554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3A1554">
              <w:rPr>
                <w:sz w:val="24"/>
                <w:szCs w:val="24"/>
              </w:rPr>
              <w:t>троение, функции, жизненно важны</w:t>
            </w:r>
            <w:r>
              <w:rPr>
                <w:sz w:val="24"/>
                <w:szCs w:val="24"/>
              </w:rPr>
              <w:t>х</w:t>
            </w:r>
            <w:r w:rsidRPr="003A1554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ов;</w:t>
            </w:r>
          </w:p>
          <w:p w:rsidR="00721752" w:rsidRPr="003F57DA" w:rsidRDefault="00721752" w:rsidP="00762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вегетативной</w:t>
            </w:r>
            <w:r w:rsidRPr="003A1554">
              <w:rPr>
                <w:sz w:val="24"/>
                <w:szCs w:val="24"/>
              </w:rPr>
              <w:t xml:space="preserve"> нервн</w:t>
            </w:r>
            <w:r>
              <w:rPr>
                <w:sz w:val="24"/>
                <w:szCs w:val="24"/>
              </w:rPr>
              <w:t>ой</w:t>
            </w:r>
            <w:r w:rsidRPr="003A1554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3053" w:type="dxa"/>
          </w:tcPr>
          <w:p w:rsidR="00721752" w:rsidRPr="003F57DA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Правильная организация ухода за больными</w:t>
            </w:r>
          </w:p>
        </w:tc>
        <w:tc>
          <w:tcPr>
            <w:tcW w:w="2500" w:type="dxa"/>
          </w:tcPr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Текущий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контроль: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- устный опрос; выполнение практических заданий;</w:t>
            </w:r>
          </w:p>
          <w:p w:rsidR="00721752" w:rsidRPr="00B66BFE" w:rsidRDefault="00721752" w:rsidP="00B66BF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 xml:space="preserve">–составление компьютерной презентации: </w:t>
            </w:r>
          </w:p>
          <w:p w:rsidR="00721752" w:rsidRPr="003F57DA" w:rsidRDefault="00721752" w:rsidP="003A155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«</w:t>
            </w:r>
            <w:r w:rsidRPr="003A1554">
              <w:rPr>
                <w:sz w:val="24"/>
                <w:szCs w:val="24"/>
              </w:rPr>
              <w:t>Центральная и периферическая нервная система</w:t>
            </w:r>
            <w:r w:rsidRPr="00B66BFE">
              <w:rPr>
                <w:sz w:val="24"/>
                <w:szCs w:val="24"/>
              </w:rPr>
              <w:t>»</w:t>
            </w:r>
          </w:p>
        </w:tc>
      </w:tr>
      <w:tr w:rsidR="00721752" w:rsidRPr="003F57DA" w:rsidTr="00762209">
        <w:tc>
          <w:tcPr>
            <w:tcW w:w="1708" w:type="dxa"/>
          </w:tcPr>
          <w:p w:rsidR="00721752" w:rsidRPr="002E4BCD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66BFE">
              <w:rPr>
                <w:sz w:val="24"/>
                <w:szCs w:val="24"/>
              </w:rPr>
              <w:t>Органы чувств</w:t>
            </w:r>
          </w:p>
        </w:tc>
        <w:tc>
          <w:tcPr>
            <w:tcW w:w="3247" w:type="dxa"/>
          </w:tcPr>
          <w:p w:rsidR="00721752" w:rsidRDefault="00721752" w:rsidP="00DB3E0C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правильно организовать уход за органами чувств.</w:t>
            </w:r>
          </w:p>
          <w:p w:rsidR="00721752" w:rsidRDefault="00721752" w:rsidP="00DB3E0C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Знание:</w:t>
            </w:r>
          </w:p>
          <w:p w:rsidR="00721752" w:rsidRPr="003F57DA" w:rsidRDefault="00721752" w:rsidP="00DB3E0C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анатомо-физиологических особенностей органов чувств</w:t>
            </w:r>
          </w:p>
        </w:tc>
        <w:tc>
          <w:tcPr>
            <w:tcW w:w="3053" w:type="dxa"/>
          </w:tcPr>
          <w:p w:rsidR="00721752" w:rsidRDefault="00721752" w:rsidP="003F57D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Правильная организация ухода за больными</w:t>
            </w:r>
            <w:r>
              <w:rPr>
                <w:sz w:val="24"/>
                <w:szCs w:val="24"/>
              </w:rPr>
              <w:t>;</w:t>
            </w:r>
          </w:p>
          <w:p w:rsidR="00721752" w:rsidRPr="003F57DA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выполнение процедур, назначенных врачом</w:t>
            </w:r>
          </w:p>
        </w:tc>
        <w:tc>
          <w:tcPr>
            <w:tcW w:w="2500" w:type="dxa"/>
          </w:tcPr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Текущий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контроль: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-выполнение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индивидуальных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домашних</w:t>
            </w:r>
          </w:p>
          <w:p w:rsidR="00721752" w:rsidRPr="00DB3E0C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заданий;</w:t>
            </w:r>
          </w:p>
          <w:p w:rsidR="00721752" w:rsidRPr="003F57DA" w:rsidRDefault="00721752" w:rsidP="00DB3E0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B3E0C">
              <w:rPr>
                <w:sz w:val="24"/>
                <w:szCs w:val="24"/>
              </w:rPr>
              <w:t>устный опрос; выполнение практических заданий</w:t>
            </w:r>
          </w:p>
        </w:tc>
      </w:tr>
    </w:tbl>
    <w:p w:rsidR="00721752" w:rsidRPr="00A034E3" w:rsidRDefault="00721752" w:rsidP="00A034E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721752" w:rsidRPr="00A034E3" w:rsidRDefault="00721752" w:rsidP="00A034E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721752" w:rsidRPr="00F73481" w:rsidRDefault="00721752" w:rsidP="00F73481">
      <w:pPr>
        <w:rPr>
          <w:sz w:val="24"/>
          <w:szCs w:val="24"/>
        </w:rPr>
      </w:pPr>
      <w:r w:rsidRPr="00F73481">
        <w:rPr>
          <w:sz w:val="24"/>
          <w:szCs w:val="24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p w:rsidR="00721752" w:rsidRDefault="00721752" w:rsidP="00A034E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4"/>
        <w:gridCol w:w="3224"/>
        <w:gridCol w:w="9"/>
        <w:gridCol w:w="2440"/>
      </w:tblGrid>
      <w:tr w:rsidR="00721752" w:rsidRPr="00316BC4" w:rsidTr="00316BC4">
        <w:trPr>
          <w:trHeight w:val="530"/>
        </w:trPr>
        <w:tc>
          <w:tcPr>
            <w:tcW w:w="3224" w:type="dxa"/>
            <w:vMerge w:val="restart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Процент</w:t>
            </w:r>
          </w:p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результативности (правильных ответов)</w:t>
            </w:r>
          </w:p>
        </w:tc>
        <w:tc>
          <w:tcPr>
            <w:tcW w:w="5673" w:type="dxa"/>
            <w:gridSpan w:val="3"/>
          </w:tcPr>
          <w:p w:rsidR="00721752" w:rsidRPr="00316BC4" w:rsidRDefault="00721752" w:rsidP="00316BC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Качественная             оценка             индивидуальных образовательных достижений</w:t>
            </w:r>
          </w:p>
        </w:tc>
      </w:tr>
      <w:tr w:rsidR="00721752" w:rsidRPr="00316BC4" w:rsidTr="00316BC4">
        <w:trPr>
          <w:trHeight w:val="299"/>
        </w:trPr>
        <w:tc>
          <w:tcPr>
            <w:tcW w:w="3224" w:type="dxa"/>
            <w:vMerge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2"/>
          </w:tcPr>
          <w:p w:rsidR="00721752" w:rsidRPr="00316BC4" w:rsidRDefault="00721752" w:rsidP="00316BC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балл (отметка)</w:t>
            </w:r>
          </w:p>
        </w:tc>
        <w:tc>
          <w:tcPr>
            <w:tcW w:w="2440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вербальный аналог</w:t>
            </w:r>
          </w:p>
        </w:tc>
      </w:tr>
      <w:tr w:rsidR="00721752" w:rsidRPr="00316BC4" w:rsidTr="00316BC4"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90 ÷ 100</w:t>
            </w:r>
          </w:p>
        </w:tc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5</w:t>
            </w:r>
          </w:p>
        </w:tc>
        <w:tc>
          <w:tcPr>
            <w:tcW w:w="2449" w:type="dxa"/>
            <w:gridSpan w:val="2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отлично</w:t>
            </w:r>
          </w:p>
        </w:tc>
      </w:tr>
      <w:tr w:rsidR="00721752" w:rsidRPr="00316BC4" w:rsidTr="00316BC4"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80 ÷ 89</w:t>
            </w:r>
          </w:p>
        </w:tc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4</w:t>
            </w:r>
          </w:p>
        </w:tc>
        <w:tc>
          <w:tcPr>
            <w:tcW w:w="2449" w:type="dxa"/>
            <w:gridSpan w:val="2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хорошо</w:t>
            </w:r>
          </w:p>
        </w:tc>
      </w:tr>
      <w:tr w:rsidR="00721752" w:rsidRPr="00316BC4" w:rsidTr="00316BC4"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70 ÷ 79</w:t>
            </w:r>
          </w:p>
        </w:tc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3</w:t>
            </w:r>
          </w:p>
        </w:tc>
        <w:tc>
          <w:tcPr>
            <w:tcW w:w="2449" w:type="dxa"/>
            <w:gridSpan w:val="2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удовлетворительно</w:t>
            </w:r>
          </w:p>
        </w:tc>
      </w:tr>
      <w:tr w:rsidR="00721752" w:rsidRPr="00316BC4" w:rsidTr="00316BC4"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менее 70</w:t>
            </w:r>
          </w:p>
        </w:tc>
        <w:tc>
          <w:tcPr>
            <w:tcW w:w="3224" w:type="dxa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2</w:t>
            </w:r>
          </w:p>
        </w:tc>
        <w:tc>
          <w:tcPr>
            <w:tcW w:w="2449" w:type="dxa"/>
            <w:gridSpan w:val="2"/>
          </w:tcPr>
          <w:p w:rsidR="00721752" w:rsidRPr="00316BC4" w:rsidRDefault="00721752" w:rsidP="00316BC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16BC4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721752" w:rsidRPr="00A034E3" w:rsidRDefault="00721752" w:rsidP="00A034E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721752" w:rsidRPr="00A034E3" w:rsidRDefault="00721752" w:rsidP="0068372A">
      <w:pPr>
        <w:shd w:val="clear" w:color="auto" w:fill="FFFFFF"/>
        <w:tabs>
          <w:tab w:val="left" w:pos="-426"/>
        </w:tabs>
        <w:ind w:hanging="142"/>
        <w:jc w:val="center"/>
        <w:rPr>
          <w:sz w:val="24"/>
          <w:szCs w:val="24"/>
        </w:rPr>
      </w:pPr>
      <w:r w:rsidRPr="00F73481">
        <w:rPr>
          <w:sz w:val="24"/>
          <w:szCs w:val="24"/>
        </w:rPr>
        <w:t>1. П</w:t>
      </w:r>
      <w:r>
        <w:rPr>
          <w:sz w:val="24"/>
          <w:szCs w:val="24"/>
        </w:rPr>
        <w:t>аспорт программы профессионального модуля:</w:t>
      </w:r>
    </w:p>
    <w:p w:rsidR="00721752" w:rsidRPr="00A034E3" w:rsidRDefault="00721752" w:rsidP="0068372A">
      <w:pPr>
        <w:shd w:val="clear" w:color="auto" w:fill="FFFFFF"/>
        <w:tabs>
          <w:tab w:val="left" w:pos="-426"/>
        </w:tabs>
        <w:ind w:hanging="142"/>
        <w:jc w:val="center"/>
        <w:rPr>
          <w:sz w:val="24"/>
          <w:szCs w:val="24"/>
        </w:rPr>
      </w:pPr>
      <w:r>
        <w:rPr>
          <w:sz w:val="24"/>
          <w:szCs w:val="24"/>
        </w:rPr>
        <w:t>- МДК 01.01.</w:t>
      </w:r>
      <w:r w:rsidRPr="0098042E">
        <w:rPr>
          <w:sz w:val="24"/>
          <w:szCs w:val="24"/>
        </w:rPr>
        <w:tab/>
        <w:t>Технология оказания медицинских услуг, организация и уход за больными</w:t>
      </w:r>
    </w:p>
    <w:p w:rsidR="00721752" w:rsidRPr="0098042E" w:rsidRDefault="00721752" w:rsidP="005E3C7B">
      <w:pPr>
        <w:shd w:val="clear" w:color="auto" w:fill="FFFFFF"/>
        <w:tabs>
          <w:tab w:val="left" w:pos="-426"/>
        </w:tabs>
        <w:rPr>
          <w:sz w:val="24"/>
          <w:szCs w:val="24"/>
        </w:rPr>
      </w:pPr>
      <w:r w:rsidRPr="0098042E">
        <w:rPr>
          <w:sz w:val="24"/>
          <w:szCs w:val="24"/>
        </w:rPr>
        <w:t>1.1.</w:t>
      </w:r>
      <w:r w:rsidRPr="0098042E">
        <w:rPr>
          <w:sz w:val="24"/>
          <w:szCs w:val="24"/>
        </w:rPr>
        <w:tab/>
        <w:t>Область применения программы</w:t>
      </w:r>
    </w:p>
    <w:p w:rsidR="00721752" w:rsidRPr="00A034E3" w:rsidRDefault="00721752" w:rsidP="005E3C7B">
      <w:pPr>
        <w:shd w:val="clear" w:color="auto" w:fill="FFFFFF"/>
        <w:tabs>
          <w:tab w:val="left" w:pos="-426"/>
        </w:tabs>
        <w:jc w:val="both"/>
        <w:rPr>
          <w:sz w:val="24"/>
          <w:szCs w:val="24"/>
        </w:rPr>
      </w:pPr>
      <w:r w:rsidRPr="0098042E">
        <w:rPr>
          <w:sz w:val="24"/>
          <w:szCs w:val="24"/>
        </w:rPr>
        <w:t>Программа профессионального модуля учебной дисциплины является частью образовательной программы профессиональной подготовки по профессии 24234 «Младшая сестра милосердия»</w:t>
      </w:r>
      <w:r>
        <w:rPr>
          <w:sz w:val="24"/>
          <w:szCs w:val="24"/>
        </w:rPr>
        <w:t xml:space="preserve"> </w:t>
      </w:r>
      <w:r w:rsidRPr="0098042E">
        <w:rPr>
          <w:sz w:val="24"/>
          <w:szCs w:val="24"/>
        </w:rPr>
        <w:t>в части освоения основного вида деятельности (ВПД): по Технологи</w:t>
      </w:r>
      <w:r>
        <w:rPr>
          <w:sz w:val="24"/>
          <w:szCs w:val="24"/>
        </w:rPr>
        <w:t xml:space="preserve">и </w:t>
      </w:r>
      <w:r w:rsidRPr="0098042E">
        <w:rPr>
          <w:sz w:val="24"/>
          <w:szCs w:val="24"/>
        </w:rPr>
        <w:t>оказания медицинских услуг, организация и уход за больными оказания медицинских услуг, организация и уход за больными</w:t>
      </w:r>
    </w:p>
    <w:p w:rsidR="00721752" w:rsidRPr="00A034E3" w:rsidRDefault="00721752" w:rsidP="005E3C7B">
      <w:pPr>
        <w:shd w:val="clear" w:color="auto" w:fill="FFFFFF"/>
        <w:tabs>
          <w:tab w:val="left" w:pos="-426"/>
        </w:tabs>
        <w:jc w:val="both"/>
        <w:rPr>
          <w:sz w:val="24"/>
          <w:szCs w:val="24"/>
        </w:rPr>
      </w:pPr>
      <w:r w:rsidRPr="0098042E">
        <w:rPr>
          <w:sz w:val="24"/>
          <w:szCs w:val="24"/>
        </w:rPr>
        <w:t>оказания медицинских услуг, организация и уход за больными</w:t>
      </w:r>
    </w:p>
    <w:p w:rsidR="00721752" w:rsidRPr="00A034E3" w:rsidRDefault="00721752" w:rsidP="005E3C7B">
      <w:pPr>
        <w:shd w:val="clear" w:color="auto" w:fill="FFFFFF"/>
        <w:tabs>
          <w:tab w:val="left" w:pos="-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1.1 </w:t>
      </w:r>
      <w:r w:rsidRPr="00B9394A">
        <w:rPr>
          <w:sz w:val="24"/>
          <w:szCs w:val="24"/>
        </w:rPr>
        <w:t>Общий уход за больными. Значение ухода для выздоровления больных</w:t>
      </w:r>
    </w:p>
    <w:p w:rsidR="00721752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>ПК 1.</w:t>
      </w:r>
      <w:r>
        <w:rPr>
          <w:sz w:val="24"/>
          <w:szCs w:val="24"/>
        </w:rPr>
        <w:t xml:space="preserve">2 </w:t>
      </w:r>
      <w:r w:rsidRPr="00B9394A">
        <w:rPr>
          <w:sz w:val="24"/>
          <w:szCs w:val="24"/>
        </w:rPr>
        <w:t xml:space="preserve">Техника постановки горчичников, банок. Техника постановки грелки и  </w:t>
      </w:r>
      <w:r>
        <w:rPr>
          <w:sz w:val="24"/>
          <w:szCs w:val="24"/>
        </w:rPr>
        <w:t xml:space="preserve">  </w:t>
      </w:r>
      <w:r w:rsidRPr="00B9394A">
        <w:rPr>
          <w:sz w:val="24"/>
          <w:szCs w:val="24"/>
        </w:rPr>
        <w:t>пузыря со льдом</w:t>
      </w:r>
      <w:r>
        <w:rPr>
          <w:sz w:val="24"/>
          <w:szCs w:val="24"/>
        </w:rPr>
        <w:t>.</w:t>
      </w:r>
    </w:p>
    <w:p w:rsidR="00721752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1.3 </w:t>
      </w:r>
      <w:r w:rsidRPr="00B9394A">
        <w:rPr>
          <w:sz w:val="24"/>
          <w:szCs w:val="24"/>
        </w:rPr>
        <w:t xml:space="preserve"> Техника постановки очистительной, сифонной, лекарственной и питательной клизм. 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1.4 </w:t>
      </w:r>
      <w:r w:rsidRPr="00B9394A">
        <w:rPr>
          <w:sz w:val="24"/>
          <w:szCs w:val="24"/>
        </w:rPr>
        <w:t>Подача судна и мочеприёмника.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ПК 1.5 </w:t>
      </w:r>
      <w:r w:rsidRPr="00B9394A">
        <w:rPr>
          <w:sz w:val="24"/>
          <w:szCs w:val="24"/>
        </w:rPr>
        <w:t>Правила транспортировки больных.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ПК 1.6 </w:t>
      </w:r>
      <w:r w:rsidRPr="00B9394A">
        <w:rPr>
          <w:sz w:val="24"/>
          <w:szCs w:val="24"/>
        </w:rPr>
        <w:t>Техника набора лекарства из ампулы, флакона. Техника постановки внутрикожной инъекции.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ПК 1.7 </w:t>
      </w:r>
      <w:r w:rsidRPr="00B9394A">
        <w:rPr>
          <w:sz w:val="24"/>
          <w:szCs w:val="24"/>
        </w:rPr>
        <w:t>Техника постановки подкожной инъекции. Техника постановки внутримышечной инъекции.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ПК 1.8</w:t>
      </w:r>
      <w:r w:rsidRPr="00B9394A">
        <w:rPr>
          <w:sz w:val="24"/>
          <w:szCs w:val="24"/>
        </w:rPr>
        <w:t xml:space="preserve"> Техника постановки внутривенной инъекции. Техника проведения внутривенных вливаний.   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ПК 1.9 </w:t>
      </w:r>
      <w:r w:rsidRPr="00B9394A">
        <w:rPr>
          <w:sz w:val="24"/>
          <w:szCs w:val="24"/>
        </w:rPr>
        <w:t>Основы диетологии.</w:t>
      </w:r>
    </w:p>
    <w:p w:rsidR="00721752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ПК 2.0.</w:t>
      </w:r>
      <w:r w:rsidRPr="00B9394A">
        <w:rPr>
          <w:sz w:val="24"/>
          <w:szCs w:val="24"/>
        </w:rPr>
        <w:t xml:space="preserve"> Понятие фармакологии.</w:t>
      </w:r>
    </w:p>
    <w:p w:rsidR="00721752" w:rsidRPr="00472F3D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472F3D">
        <w:rPr>
          <w:sz w:val="24"/>
          <w:szCs w:val="24"/>
        </w:rPr>
        <w:t>ПК 2.1. Техника оказания первой медицинской помощи при экстремальных  ситуациях.</w:t>
      </w:r>
    </w:p>
    <w:p w:rsidR="00721752" w:rsidRPr="00B9394A" w:rsidRDefault="00721752" w:rsidP="005E3C7B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472F3D">
        <w:rPr>
          <w:sz w:val="24"/>
          <w:szCs w:val="24"/>
        </w:rPr>
        <w:t>ПК 2.2. Первая медицинская помощь при кровотечениях, травмах, отравлениях</w:t>
      </w:r>
    </w:p>
    <w:p w:rsidR="00721752" w:rsidRDefault="00721752" w:rsidP="005E3C7B">
      <w:pPr>
        <w:shd w:val="clear" w:color="auto" w:fill="FFFFFF"/>
        <w:tabs>
          <w:tab w:val="left" w:pos="-426"/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9394A">
        <w:rPr>
          <w:sz w:val="24"/>
          <w:szCs w:val="24"/>
        </w:rPr>
        <w:t xml:space="preserve">рограмма профессионального модуля может быть использована в дополнительном профессиональном образовании по профессии </w:t>
      </w:r>
      <w:r w:rsidRPr="005A6A36">
        <w:rPr>
          <w:sz w:val="24"/>
          <w:szCs w:val="24"/>
        </w:rPr>
        <w:t xml:space="preserve">24234 «Младшая сестра милосердия» </w:t>
      </w:r>
    </w:p>
    <w:p w:rsidR="00721752" w:rsidRPr="00B9394A" w:rsidRDefault="00721752" w:rsidP="005E3C7B">
      <w:pPr>
        <w:shd w:val="clear" w:color="auto" w:fill="FFFFFF"/>
        <w:tabs>
          <w:tab w:val="left" w:pos="-426"/>
          <w:tab w:val="left" w:pos="142"/>
        </w:tabs>
        <w:jc w:val="both"/>
        <w:rPr>
          <w:sz w:val="24"/>
          <w:szCs w:val="24"/>
        </w:rPr>
      </w:pPr>
      <w:r w:rsidRPr="00B9394A">
        <w:rPr>
          <w:sz w:val="24"/>
          <w:szCs w:val="24"/>
        </w:rPr>
        <w:t>Уровень образования: основное и незаконченное общее образование</w:t>
      </w:r>
    </w:p>
    <w:p w:rsidR="00721752" w:rsidRPr="00B9394A" w:rsidRDefault="00721752" w:rsidP="005E3C7B">
      <w:pPr>
        <w:shd w:val="clear" w:color="auto" w:fill="FFFFFF"/>
        <w:tabs>
          <w:tab w:val="left" w:pos="-426"/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9394A">
        <w:rPr>
          <w:sz w:val="24"/>
          <w:szCs w:val="24"/>
        </w:rPr>
        <w:t>Опыт работы не требуется.</w:t>
      </w:r>
    </w:p>
    <w:p w:rsidR="00721752" w:rsidRPr="005A6A36" w:rsidRDefault="00721752" w:rsidP="005E3C7B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5A6A36">
        <w:rPr>
          <w:sz w:val="24"/>
          <w:szCs w:val="24"/>
        </w:rPr>
        <w:t>1.2.Цели и задачи модуля – требования к результатам освоения модуля</w:t>
      </w:r>
    </w:p>
    <w:p w:rsidR="00721752" w:rsidRPr="005A6A36" w:rsidRDefault="00721752" w:rsidP="005E3C7B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5A6A36">
        <w:rPr>
          <w:sz w:val="24"/>
          <w:szCs w:val="24"/>
        </w:rPr>
        <w:t>С целью овладения указанным видом профессиональной деятельности и соответствующими общими и профессиональными компетенциями обучающийся в ходе освоения профессионального модуля, а также в результате изучения его обучающийся должен:</w:t>
      </w:r>
    </w:p>
    <w:p w:rsidR="00721752" w:rsidRPr="005A6A36" w:rsidRDefault="00721752" w:rsidP="005E3C7B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5A6A36">
        <w:rPr>
          <w:sz w:val="24"/>
          <w:szCs w:val="24"/>
        </w:rPr>
        <w:t>иметь практический опыт: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Общий уход за больными. 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A740A">
        <w:rPr>
          <w:sz w:val="24"/>
          <w:szCs w:val="24"/>
        </w:rPr>
        <w:t>Правила измерения температуры, пульса и артериального давления.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>Техника постановки горчичников, банок. Техника постановки грелки и  пузыря со льдом.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>Техника постановки очистительной, сифонной, лекарственной и питательной клизм.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 Подача судна и мочеприёмника.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BA740A">
        <w:rPr>
          <w:sz w:val="24"/>
          <w:szCs w:val="24"/>
        </w:rPr>
        <w:t>Правила транспортировки больных.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Техника набора лекарства из ампулы, флакона. 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>Техника постановки внутрикожной инъекции.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Техника постановки подкожной инъекции. 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>Техника постановки внутримышечной инъекции.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 w:rsidRPr="00BA7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Техника постановки внутривенной инъекции. 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A740A">
        <w:rPr>
          <w:sz w:val="24"/>
          <w:szCs w:val="24"/>
        </w:rPr>
        <w:t xml:space="preserve">Техника проведения внутривенных вливаний. 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Технику оказания первой медицинской помощи: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 при клинической смерти (непрямой массаж сердца, искусственное дыхание «рот в рот», « рот  в нос»)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 при травмах,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 при кровотечениях,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 ожогах,</w:t>
      </w:r>
    </w:p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– отморожениях.</w:t>
      </w:r>
    </w:p>
    <w:p w:rsidR="00721752" w:rsidRDefault="00721752" w:rsidP="005E3C7B">
      <w:pPr>
        <w:ind w:left="1080"/>
        <w:jc w:val="center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2.Структура и содержание профессионального модуля:</w:t>
      </w:r>
    </w:p>
    <w:p w:rsidR="00721752" w:rsidRPr="005E3C7B" w:rsidRDefault="00721752" w:rsidP="005E3C7B">
      <w:pPr>
        <w:ind w:left="1080"/>
        <w:jc w:val="center"/>
        <w:rPr>
          <w:spacing w:val="-7"/>
          <w:sz w:val="24"/>
          <w:szCs w:val="24"/>
        </w:rPr>
      </w:pPr>
      <w:r w:rsidRPr="005E3C7B">
        <w:rPr>
          <w:sz w:val="24"/>
          <w:szCs w:val="24"/>
        </w:rPr>
        <w:t xml:space="preserve"> Технология оказания медицинских услуг, организация и уход за больными</w:t>
      </w:r>
      <w:r>
        <w:rPr>
          <w:spacing w:val="-7"/>
          <w:sz w:val="24"/>
          <w:szCs w:val="24"/>
        </w:rPr>
        <w:t xml:space="preserve">  (98 ч.)</w:t>
      </w:r>
    </w:p>
    <w:tbl>
      <w:tblPr>
        <w:tblW w:w="98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4"/>
        <w:gridCol w:w="7620"/>
        <w:gridCol w:w="1701"/>
      </w:tblGrid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pStyle w:val="NormalWeb"/>
              <w:spacing w:line="270" w:lineRule="atLeast"/>
            </w:pPr>
            <w:r w:rsidRPr="005E3C7B">
              <w:rPr>
                <w:bCs/>
              </w:rPr>
              <w:t>№ п/п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pStyle w:val="NormalWeb"/>
              <w:spacing w:line="270" w:lineRule="atLeast"/>
              <w:ind w:left="195"/>
              <w:jc w:val="center"/>
            </w:pPr>
            <w:r w:rsidRPr="005E3C7B">
              <w:rPr>
                <w:bCs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5E3C7B" w:rsidRDefault="00721752" w:rsidP="006276C4">
            <w:pPr>
              <w:pStyle w:val="NormalWeb"/>
              <w:spacing w:line="270" w:lineRule="atLeast"/>
              <w:jc w:val="center"/>
            </w:pPr>
            <w:r w:rsidRPr="005E3C7B">
              <w:rPr>
                <w:bCs/>
              </w:rPr>
              <w:t>Количество часов</w:t>
            </w:r>
          </w:p>
        </w:tc>
      </w:tr>
      <w:tr w:rsidR="00721752" w:rsidRPr="00726404" w:rsidTr="005E3C7B">
        <w:trPr>
          <w:trHeight w:val="346"/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jc w:val="center"/>
              <w:rPr>
                <w:sz w:val="24"/>
                <w:szCs w:val="24"/>
              </w:rPr>
            </w:pPr>
            <w:r w:rsidRPr="005E3C7B">
              <w:rPr>
                <w:sz w:val="24"/>
                <w:szCs w:val="24"/>
              </w:rPr>
              <w:t>1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jc w:val="center"/>
              <w:rPr>
                <w:sz w:val="24"/>
                <w:szCs w:val="24"/>
              </w:rPr>
            </w:pPr>
            <w:r w:rsidRPr="005E3C7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5E3C7B" w:rsidRDefault="00721752" w:rsidP="006276C4">
            <w:pPr>
              <w:pStyle w:val="NormalWeb"/>
              <w:spacing w:line="270" w:lineRule="atLeast"/>
              <w:jc w:val="center"/>
            </w:pPr>
            <w:r w:rsidRPr="005E3C7B">
              <w:rPr>
                <w:bCs/>
              </w:rPr>
              <w:t>3</w:t>
            </w:r>
          </w:p>
        </w:tc>
      </w:tr>
      <w:tr w:rsidR="00721752" w:rsidRPr="00726404" w:rsidTr="006276C4">
        <w:trPr>
          <w:trHeight w:val="547"/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6276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МДК 01. 01. </w:t>
            </w:r>
            <w:r w:rsidRPr="005E3C7B">
              <w:rPr>
                <w:sz w:val="24"/>
                <w:szCs w:val="24"/>
              </w:rPr>
              <w:t>Технология оказания медицинских услуг, организация и уход за больными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  <w:rPr>
                <w:b/>
                <w:bCs/>
              </w:rPr>
            </w:pP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 w:rsidRPr="00726404">
              <w:t>1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Общий уход за больными. Значение ухода для выздоровления больных.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2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Правила измерения температуры, пульса и артериального давления.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3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 xml:space="preserve">Техника постановки горчичников, банок. Техника постановки грелки и </w:t>
            </w: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пузыря со льдом.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4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73855">
              <w:rPr>
                <w:sz w:val="24"/>
              </w:rPr>
              <w:t>Техника постановки очистительной, сифонной, лекарственной и питательной клизм. Подача судна и мочеприёмника.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5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Правила транспортировки больных.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6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Техника набора лекарства из ампулы, флакона. Техника постановки внутрикожной инъекции.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7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2F795B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795B">
              <w:rPr>
                <w:sz w:val="24"/>
              </w:rPr>
              <w:t>Техника постановки подкожной инъекции. Техника постановки внутримышечной инъекции.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8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2F795B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727D2">
              <w:rPr>
                <w:sz w:val="24"/>
              </w:rPr>
              <w:t xml:space="preserve">Техника постановки внутривенной инъекции. Техника проведения внутривенных вливаний.  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Практическая работа.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50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9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Основы диетологии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  <w:r>
              <w:t>10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Понятие фармакологии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4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pStyle w:val="NormalWeb"/>
              <w:spacing w:line="270" w:lineRule="atLeast"/>
              <w:jc w:val="center"/>
            </w:pP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6276C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Практическая работа.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6276C4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12</w:t>
            </w:r>
          </w:p>
        </w:tc>
      </w:tr>
      <w:tr w:rsidR="00721752" w:rsidRPr="00726404" w:rsidTr="006276C4">
        <w:trPr>
          <w:jc w:val="center"/>
        </w:trPr>
        <w:tc>
          <w:tcPr>
            <w:tcW w:w="5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6276C4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5E3C7B" w:rsidRDefault="00721752" w:rsidP="005E3C7B">
            <w:pPr>
              <w:pStyle w:val="NormalWeb"/>
              <w:spacing w:line="270" w:lineRule="atLeast"/>
              <w:jc w:val="right"/>
            </w:pPr>
            <w:r>
              <w:rPr>
                <w:b/>
                <w:bCs/>
              </w:rPr>
              <w:t xml:space="preserve"> </w:t>
            </w:r>
            <w:r w:rsidRPr="005E3C7B">
              <w:rPr>
                <w:bCs/>
              </w:rPr>
              <w:t>Итого: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5E3C7B" w:rsidRDefault="00721752" w:rsidP="006276C4">
            <w:pPr>
              <w:pStyle w:val="NormalWeb"/>
              <w:spacing w:line="270" w:lineRule="atLeast"/>
              <w:jc w:val="center"/>
            </w:pPr>
            <w:r w:rsidRPr="005E3C7B">
              <w:t>98</w:t>
            </w:r>
          </w:p>
        </w:tc>
      </w:tr>
    </w:tbl>
    <w:p w:rsidR="00721752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МДК 01.02.</w:t>
      </w:r>
      <w:r w:rsidRPr="0068372A">
        <w:rPr>
          <w:sz w:val="24"/>
          <w:szCs w:val="24"/>
        </w:rPr>
        <w:t xml:space="preserve"> </w:t>
      </w:r>
      <w:r>
        <w:rPr>
          <w:sz w:val="24"/>
          <w:szCs w:val="24"/>
        </w:rPr>
        <w:t>Основы частной патологии</w:t>
      </w:r>
    </w:p>
    <w:p w:rsidR="00721752" w:rsidRPr="00BA740A" w:rsidRDefault="00721752" w:rsidP="005E3C7B">
      <w:pPr>
        <w:shd w:val="clear" w:color="auto" w:fill="FFFFFF"/>
        <w:tabs>
          <w:tab w:val="left" w:pos="-284"/>
          <w:tab w:val="left" w:pos="-142"/>
        </w:tabs>
        <w:ind w:left="-284" w:firstLine="142"/>
        <w:jc w:val="center"/>
        <w:rPr>
          <w:sz w:val="24"/>
          <w:szCs w:val="24"/>
        </w:rPr>
      </w:pPr>
      <w:r w:rsidRPr="00BA740A">
        <w:rPr>
          <w:sz w:val="24"/>
          <w:szCs w:val="24"/>
        </w:rPr>
        <w:t>2.С</w:t>
      </w:r>
      <w:r>
        <w:rPr>
          <w:sz w:val="24"/>
          <w:szCs w:val="24"/>
        </w:rPr>
        <w:t>труктура и содержание профессионального модуля</w:t>
      </w:r>
    </w:p>
    <w:p w:rsidR="00721752" w:rsidRPr="00C1560F" w:rsidRDefault="00721752" w:rsidP="00C1560F">
      <w:pPr>
        <w:shd w:val="clear" w:color="auto" w:fill="FFFFFF"/>
        <w:tabs>
          <w:tab w:val="left" w:pos="-284"/>
          <w:tab w:val="left" w:pos="-142"/>
        </w:tabs>
        <w:ind w:left="-284" w:firstLine="142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C1560F">
        <w:rPr>
          <w:sz w:val="24"/>
          <w:szCs w:val="24"/>
        </w:rPr>
        <w:t>Основы частной патологии</w:t>
      </w:r>
      <w:r>
        <w:rPr>
          <w:sz w:val="24"/>
          <w:szCs w:val="24"/>
        </w:rPr>
        <w:t>»</w:t>
      </w:r>
    </w:p>
    <w:p w:rsidR="00721752" w:rsidRPr="00C1560F" w:rsidRDefault="00721752" w:rsidP="006276C4">
      <w:pPr>
        <w:shd w:val="clear" w:color="auto" w:fill="FFFFFF"/>
        <w:tabs>
          <w:tab w:val="left" w:pos="0"/>
        </w:tabs>
        <w:ind w:firstLine="567"/>
        <w:jc w:val="center"/>
        <w:rPr>
          <w:sz w:val="24"/>
          <w:szCs w:val="24"/>
        </w:rPr>
      </w:pPr>
      <w:r w:rsidRPr="00C1560F">
        <w:rPr>
          <w:sz w:val="24"/>
          <w:szCs w:val="24"/>
        </w:rPr>
        <w:t>2.1. Объем учебной дисциплины и виды учебной работы: 1</w:t>
      </w:r>
      <w:r>
        <w:rPr>
          <w:sz w:val="24"/>
          <w:szCs w:val="24"/>
        </w:rPr>
        <w:t>70</w:t>
      </w:r>
      <w:r w:rsidRPr="00C1560F">
        <w:rPr>
          <w:sz w:val="24"/>
          <w:szCs w:val="24"/>
        </w:rPr>
        <w:t xml:space="preserve"> часов</w:t>
      </w:r>
    </w:p>
    <w:tbl>
      <w:tblPr>
        <w:tblW w:w="98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54"/>
        <w:gridCol w:w="7600"/>
        <w:gridCol w:w="1701"/>
      </w:tblGrid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A7665A">
            <w:pPr>
              <w:pStyle w:val="NormalWeb"/>
              <w:spacing w:line="270" w:lineRule="atLeast"/>
            </w:pPr>
            <w:r w:rsidRPr="006276C4">
              <w:rPr>
                <w:bCs/>
              </w:rPr>
              <w:t>№ п/п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A7665A">
            <w:pPr>
              <w:pStyle w:val="NormalWeb"/>
              <w:spacing w:line="270" w:lineRule="atLeast"/>
              <w:ind w:left="195"/>
              <w:jc w:val="center"/>
            </w:pPr>
            <w:r w:rsidRPr="006276C4">
              <w:rPr>
                <w:bCs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6276C4" w:rsidRDefault="00721752" w:rsidP="00A7665A">
            <w:pPr>
              <w:pStyle w:val="NormalWeb"/>
              <w:spacing w:line="270" w:lineRule="atLeast"/>
              <w:jc w:val="center"/>
            </w:pPr>
            <w:r w:rsidRPr="006276C4">
              <w:rPr>
                <w:bCs/>
              </w:rPr>
              <w:t>Количество часов</w:t>
            </w:r>
          </w:p>
        </w:tc>
      </w:tr>
      <w:tr w:rsidR="00721752" w:rsidRPr="00726404" w:rsidTr="006276C4">
        <w:trPr>
          <w:trHeight w:val="292"/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A7665A">
            <w:pPr>
              <w:jc w:val="center"/>
              <w:rPr>
                <w:sz w:val="24"/>
                <w:szCs w:val="24"/>
              </w:rPr>
            </w:pPr>
            <w:r w:rsidRPr="006276C4">
              <w:rPr>
                <w:sz w:val="24"/>
                <w:szCs w:val="24"/>
              </w:rPr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A7665A">
            <w:pPr>
              <w:jc w:val="center"/>
              <w:rPr>
                <w:sz w:val="24"/>
                <w:szCs w:val="24"/>
              </w:rPr>
            </w:pPr>
            <w:r w:rsidRPr="006276C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6276C4" w:rsidRDefault="00721752" w:rsidP="00A7665A">
            <w:pPr>
              <w:pStyle w:val="NormalWeb"/>
              <w:spacing w:line="270" w:lineRule="atLeast"/>
              <w:jc w:val="center"/>
            </w:pPr>
            <w:r w:rsidRPr="006276C4">
              <w:rPr>
                <w:bCs/>
              </w:rPr>
              <w:t>3</w:t>
            </w:r>
          </w:p>
        </w:tc>
      </w:tr>
      <w:tr w:rsidR="00721752" w:rsidRPr="00726404" w:rsidTr="0068372A">
        <w:trPr>
          <w:trHeight w:val="354"/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A76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01.02. Основы частной патологии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21752" w:rsidRPr="00726404" w:rsidRDefault="00721752" w:rsidP="00A7665A">
            <w:pPr>
              <w:pStyle w:val="NormalWeb"/>
              <w:spacing w:line="270" w:lineRule="atLeast"/>
              <w:jc w:val="center"/>
              <w:rPr>
                <w:b/>
                <w:bCs/>
              </w:rPr>
            </w:pP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1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Терапия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343440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2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Хирургия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1F42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3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Акушерство и гинекология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343440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6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4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Педиатрия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21752" w:rsidRPr="00726404" w:rsidRDefault="00721752" w:rsidP="003434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5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Инфекционные заболевания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21752" w:rsidRPr="00726404" w:rsidRDefault="00721752" w:rsidP="003434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0238A6">
            <w:pPr>
              <w:pStyle w:val="NormalWeb"/>
              <w:spacing w:line="270" w:lineRule="atLeast"/>
              <w:jc w:val="center"/>
            </w:pPr>
            <w:r w:rsidRPr="00726404">
              <w:t>6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Кожно-венерические заболевания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21752" w:rsidRPr="00726404" w:rsidRDefault="00721752" w:rsidP="00343440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10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118E8">
            <w:pPr>
              <w:jc w:val="center"/>
            </w:pPr>
            <w:r w:rsidRPr="00726404">
              <w:rPr>
                <w:sz w:val="24"/>
              </w:rPr>
              <w:t>7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04672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Заболевания уха, горла, носа.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B3763D">
            <w:pPr>
              <w:pStyle w:val="NormalWeb"/>
              <w:spacing w:line="270" w:lineRule="atLeast"/>
              <w:jc w:val="center"/>
            </w:pPr>
            <w:r>
              <w:t>20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046722">
            <w:pPr>
              <w:jc w:val="center"/>
              <w:rPr>
                <w:sz w:val="28"/>
              </w:rPr>
            </w:pPr>
            <w:r w:rsidRPr="00726404">
              <w:rPr>
                <w:sz w:val="24"/>
              </w:rPr>
              <w:t>8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Заболевания с поражением глаз.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B3763D">
            <w:pPr>
              <w:pStyle w:val="NormalWeb"/>
              <w:spacing w:line="270" w:lineRule="atLeast"/>
              <w:jc w:val="center"/>
            </w:pPr>
            <w:r w:rsidRPr="00726404">
              <w:t>1</w:t>
            </w:r>
            <w:r>
              <w:t>4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046722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9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Неврологические, психические заболевания.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B3763D">
            <w:pPr>
              <w:pStyle w:val="NormalWeb"/>
              <w:spacing w:line="270" w:lineRule="atLeast"/>
              <w:jc w:val="center"/>
            </w:pPr>
            <w:r>
              <w:t>20</w:t>
            </w:r>
          </w:p>
        </w:tc>
      </w:tr>
      <w:tr w:rsidR="00721752" w:rsidRPr="00726404" w:rsidTr="00437D72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046722">
            <w:pPr>
              <w:jc w:val="center"/>
              <w:rPr>
                <w:sz w:val="24"/>
              </w:rPr>
            </w:pPr>
            <w:r w:rsidRPr="00726404">
              <w:rPr>
                <w:sz w:val="24"/>
              </w:rPr>
              <w:t>10</w:t>
            </w: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752" w:rsidRPr="00726404" w:rsidRDefault="00721752" w:rsidP="00437D7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26404">
              <w:rPr>
                <w:sz w:val="24"/>
              </w:rPr>
              <w:t>Медицина катастроф.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726404" w:rsidRDefault="00721752" w:rsidP="00B3763D">
            <w:pPr>
              <w:pStyle w:val="NormalWeb"/>
              <w:spacing w:line="270" w:lineRule="atLeast"/>
              <w:jc w:val="center"/>
            </w:pPr>
            <w:r>
              <w:t>3</w:t>
            </w:r>
            <w:r w:rsidRPr="00726404">
              <w:t>0</w:t>
            </w:r>
          </w:p>
        </w:tc>
      </w:tr>
      <w:tr w:rsidR="00721752" w:rsidRPr="00726404" w:rsidTr="00A7665A">
        <w:trPr>
          <w:jc w:val="center"/>
        </w:trPr>
        <w:tc>
          <w:tcPr>
            <w:tcW w:w="5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726404" w:rsidRDefault="00721752" w:rsidP="00A7665A">
            <w:pPr>
              <w:rPr>
                <w:sz w:val="24"/>
                <w:szCs w:val="24"/>
              </w:rPr>
            </w:pPr>
          </w:p>
        </w:tc>
        <w:tc>
          <w:tcPr>
            <w:tcW w:w="7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1752" w:rsidRPr="006276C4" w:rsidRDefault="00721752" w:rsidP="006276C4">
            <w:pPr>
              <w:pStyle w:val="NormalWeb"/>
              <w:spacing w:line="270" w:lineRule="atLeast"/>
              <w:jc w:val="right"/>
            </w:pPr>
            <w:r w:rsidRPr="006276C4">
              <w:rPr>
                <w:bCs/>
              </w:rPr>
              <w:t xml:space="preserve">  Итого: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1752" w:rsidRPr="006276C4" w:rsidRDefault="00721752" w:rsidP="008F2BF0">
            <w:pPr>
              <w:pStyle w:val="NormalWeb"/>
              <w:spacing w:line="270" w:lineRule="atLeast"/>
              <w:jc w:val="center"/>
            </w:pPr>
            <w:r w:rsidRPr="006276C4">
              <w:t>170</w:t>
            </w:r>
          </w:p>
        </w:tc>
      </w:tr>
    </w:tbl>
    <w:p w:rsidR="00721752" w:rsidRPr="00C1560F" w:rsidRDefault="00721752" w:rsidP="0068372A">
      <w:pPr>
        <w:jc w:val="both"/>
        <w:rPr>
          <w:bCs/>
          <w:sz w:val="24"/>
          <w:szCs w:val="24"/>
        </w:rPr>
      </w:pPr>
      <w:r w:rsidRPr="00C1560F">
        <w:rPr>
          <w:bCs/>
          <w:sz w:val="24"/>
          <w:szCs w:val="24"/>
        </w:rPr>
        <w:t>3. Р</w:t>
      </w:r>
      <w:r>
        <w:rPr>
          <w:bCs/>
          <w:sz w:val="24"/>
          <w:szCs w:val="24"/>
        </w:rPr>
        <w:t>езультаты освоения профессиональных модулей:</w:t>
      </w:r>
      <w:r w:rsidRPr="00C1560F">
        <w:rPr>
          <w:bCs/>
          <w:sz w:val="24"/>
          <w:szCs w:val="24"/>
        </w:rPr>
        <w:t xml:space="preserve"> </w:t>
      </w:r>
    </w:p>
    <w:p w:rsidR="00721752" w:rsidRPr="006276C4" w:rsidRDefault="00721752" w:rsidP="0068372A">
      <w:pPr>
        <w:jc w:val="both"/>
        <w:rPr>
          <w:bCs/>
          <w:sz w:val="24"/>
          <w:szCs w:val="24"/>
        </w:rPr>
      </w:pPr>
      <w:r w:rsidRPr="00C1560F">
        <w:rPr>
          <w:bCs/>
          <w:sz w:val="24"/>
          <w:szCs w:val="24"/>
        </w:rPr>
        <w:t>Результатом освоения программы профессиональн</w:t>
      </w:r>
      <w:r>
        <w:rPr>
          <w:bCs/>
          <w:sz w:val="24"/>
          <w:szCs w:val="24"/>
        </w:rPr>
        <w:t>ых</w:t>
      </w:r>
      <w:r w:rsidRPr="00C1560F">
        <w:rPr>
          <w:bCs/>
          <w:sz w:val="24"/>
          <w:szCs w:val="24"/>
        </w:rPr>
        <w:t xml:space="preserve"> модул</w:t>
      </w:r>
      <w:r>
        <w:rPr>
          <w:bCs/>
          <w:sz w:val="24"/>
          <w:szCs w:val="24"/>
        </w:rPr>
        <w:t>ей</w:t>
      </w:r>
      <w:r w:rsidRPr="00C1560F">
        <w:rPr>
          <w:bCs/>
          <w:sz w:val="24"/>
          <w:szCs w:val="24"/>
        </w:rPr>
        <w:t xml:space="preserve"> является овладение обучающимися</w:t>
      </w:r>
      <w:r>
        <w:rPr>
          <w:bCs/>
          <w:sz w:val="24"/>
          <w:szCs w:val="24"/>
        </w:rPr>
        <w:t xml:space="preserve"> </w:t>
      </w:r>
      <w:r w:rsidRPr="00726404">
        <w:rPr>
          <w:sz w:val="24"/>
          <w:szCs w:val="24"/>
        </w:rPr>
        <w:t>приёмами ухода за больными и оказания доврачебной помощи при неотложных состояния</w:t>
      </w:r>
      <w:r>
        <w:rPr>
          <w:sz w:val="24"/>
          <w:szCs w:val="24"/>
        </w:rPr>
        <w:t>х, травмах и острых состояниях, в том числе профессиональными компетенциями:</w:t>
      </w: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9700"/>
      </w:tblGrid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№</w:t>
            </w:r>
          </w:p>
          <w:p w:rsidR="00721752" w:rsidRPr="00316BC4" w:rsidRDefault="00721752" w:rsidP="00FB280D">
            <w:pPr>
              <w:jc w:val="center"/>
              <w:rPr>
                <w:b/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center"/>
              <w:rPr>
                <w:b/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721752" w:rsidRPr="00316BC4" w:rsidTr="00FB280D">
        <w:trPr>
          <w:trHeight w:val="652"/>
        </w:trPr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Санитарной обработки, гигиенического уход за тяжелобольными пациентами (умывание, обтирание кожных покровов, полоскание полости рта);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Оказания пособия пациенту с недостаточностью самостоятельного ухода при физиологических отправлениях;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Кормления пациента с недостаточностью самостоятельного ухода;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Смены нательного и постельного белья;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Транспортировки и сопровождения пациента;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Помощи медицинской сестре в проведении простых диагностических исследований: измерение температуры тела, частоты пульса, артериального давления, частоты дыхательных движений;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Измерять температуру тела, частоту пульса, артериальное давление, частоту дыхательных движений;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Информировать медицинский персонал об изменениях в состоянии пациента;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Оказывать первую помощь при угрожающих жизни состояниях;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Оказывать пособие пациенту с недостаточностью самостоятельного ухода при физиологических отправлениях;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Санитарно-эпидемиологические требования соблюдения правил личной гигиены пациента;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Трудовое законодательство Российской Федерации, регулирующее трудовой процесс младшей медицинской сестры; нормы этики в профессиональной деятельности;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Правила внутреннего трудового распорядка, лечебно-охранительного, санитарно-гигиенического и противоэпидемического режима;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Способы и средства оказания первой помощи при угрожающих жизни состояниях;</w:t>
            </w:r>
          </w:p>
        </w:tc>
      </w:tr>
      <w:tr w:rsidR="00721752" w:rsidRPr="00316BC4" w:rsidTr="00FB280D">
        <w:tc>
          <w:tcPr>
            <w:tcW w:w="708" w:type="dxa"/>
          </w:tcPr>
          <w:p w:rsidR="00721752" w:rsidRPr="00316BC4" w:rsidRDefault="00721752" w:rsidP="00FB280D">
            <w:pPr>
              <w:jc w:val="center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700" w:type="dxa"/>
          </w:tcPr>
          <w:p w:rsidR="00721752" w:rsidRPr="00316BC4" w:rsidRDefault="00721752" w:rsidP="00FB280D">
            <w:pPr>
              <w:jc w:val="both"/>
              <w:rPr>
                <w:bCs/>
                <w:sz w:val="24"/>
                <w:szCs w:val="24"/>
              </w:rPr>
            </w:pPr>
            <w:r w:rsidRPr="00316BC4">
              <w:rPr>
                <w:bCs/>
                <w:sz w:val="24"/>
                <w:szCs w:val="24"/>
              </w:rPr>
              <w:t>Требования охраны труда, меры пожарной безопасности, порядок действий при чрезвычайных ситуациях.</w:t>
            </w:r>
          </w:p>
        </w:tc>
      </w:tr>
    </w:tbl>
    <w:p w:rsidR="00721752" w:rsidRDefault="00721752" w:rsidP="0068372A">
      <w:pPr>
        <w:shd w:val="clear" w:color="auto" w:fill="FFFFFF"/>
        <w:tabs>
          <w:tab w:val="left" w:pos="-284"/>
          <w:tab w:val="left" w:pos="-142"/>
        </w:tabs>
        <w:jc w:val="both"/>
        <w:rPr>
          <w:sz w:val="24"/>
          <w:szCs w:val="24"/>
        </w:rPr>
      </w:pP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62209">
        <w:rPr>
          <w:sz w:val="24"/>
          <w:szCs w:val="24"/>
        </w:rPr>
        <w:t>.</w:t>
      </w:r>
      <w:r w:rsidRPr="00A034E3">
        <w:rPr>
          <w:b/>
          <w:sz w:val="24"/>
          <w:szCs w:val="24"/>
        </w:rPr>
        <w:t xml:space="preserve"> </w:t>
      </w:r>
      <w:r w:rsidRPr="00A034E3">
        <w:rPr>
          <w:sz w:val="24"/>
          <w:szCs w:val="24"/>
        </w:rPr>
        <w:t>У</w:t>
      </w:r>
      <w:r>
        <w:rPr>
          <w:sz w:val="24"/>
          <w:szCs w:val="24"/>
        </w:rPr>
        <w:t>словия реализации программы профессионального модуля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034E3">
        <w:rPr>
          <w:sz w:val="24"/>
          <w:szCs w:val="24"/>
        </w:rPr>
        <w:t>.1. Требования к материально-техническому обеспечению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Реализация программы </w:t>
      </w:r>
      <w:r>
        <w:rPr>
          <w:sz w:val="24"/>
          <w:szCs w:val="24"/>
        </w:rPr>
        <w:t>профессионального модуля</w:t>
      </w:r>
      <w:r w:rsidRPr="00A034E3">
        <w:rPr>
          <w:sz w:val="24"/>
          <w:szCs w:val="24"/>
        </w:rPr>
        <w:t xml:space="preserve"> требует наличия учебного кабинета «Младшая сестра милосердия».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Оборудование учебного кабинета ««Младшая сестра милосердия»: парты, стулья, классная доска, стол преподавателя, стеллажи для книг, плакатница, информационные стенды, наглядные пособия 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34E3">
        <w:rPr>
          <w:sz w:val="24"/>
          <w:szCs w:val="24"/>
        </w:rPr>
        <w:t>.2. Информационное обеспечение обучения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21752" w:rsidRPr="00130E6C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130E6C">
        <w:rPr>
          <w:sz w:val="24"/>
          <w:szCs w:val="24"/>
        </w:rPr>
        <w:t>Основные источники: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1. Давлицарова К.Е. Основы ухода за больными. Первая медицинская помощь: Учебное   пособие.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М.: ФОРУМ: ИНФРА-М, 2013 г.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2. Младшая медицинская сестра / Серия «Среднее профессиональное образование».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Ростов н\Д: Феникс, 2012 г.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3.Основы сестринского дела\ Т.П. Обуховец, Т.А. Склярова, О.В. Чернова; под. ред. К.м.н. 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4. Б.В. Кабарухина.- Издание 8-е. </w:t>
      </w:r>
      <w:r w:rsidRPr="00A034E3">
        <w:rPr>
          <w:rFonts w:ascii="Tahoma" w:hAnsi="Tahoma" w:cs="Tahoma"/>
          <w:sz w:val="24"/>
          <w:szCs w:val="24"/>
        </w:rPr>
        <w:t>̶</w:t>
      </w:r>
      <w:r w:rsidRPr="00A034E3">
        <w:rPr>
          <w:sz w:val="24"/>
          <w:szCs w:val="24"/>
        </w:rPr>
        <w:t xml:space="preserve"> Ростов н\Д: Феникс, 2012 г.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5. Н.В.Туркина, А. Филенко «Общий уход за больными». Учебник. Товарищество научных изданий КМК 2012.- 408 с. Обуховец Т.А, Склярова О.В, Чернова О.В, под ред. Б.В. Кабарухина, «Основы сестринского дела» Ростов н/Д, Феникс, 2009 г. – 340 с.</w:t>
      </w:r>
    </w:p>
    <w:p w:rsidR="00721752" w:rsidRPr="00130E6C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130E6C">
        <w:rPr>
          <w:sz w:val="24"/>
          <w:szCs w:val="24"/>
        </w:rPr>
        <w:t>Дополнительные источники: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1. Вебер В.Г. «Основы сестринского дела» Ростов н/ Д, Феникс, 2009 г. – 230 с.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2. Казьмин В.Д. Справочник для медицинских сестёр и санитарок. Ростов-на-Дону, Феникс, 2009 г.-352 с.</w:t>
      </w:r>
    </w:p>
    <w:p w:rsidR="00721752" w:rsidRPr="00A034E3" w:rsidRDefault="00721752" w:rsidP="0068372A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>3. Мухина С.А. Тарновская И.И. Теоретические основы сестринского дела: Учебник. – 2-е изд., испр. и доп. – Москва Издательская группа Гэотар-Медиа, 2010.- 216 с.</w:t>
      </w:r>
    </w:p>
    <w:p w:rsidR="00721752" w:rsidRPr="00726404" w:rsidRDefault="00721752" w:rsidP="00E21E08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A034E3">
        <w:rPr>
          <w:sz w:val="24"/>
          <w:szCs w:val="24"/>
        </w:rPr>
        <w:t xml:space="preserve">4. Островская И.В., Широкова Н.В. Основы сестринского дела: Учебник. – М.: Гэотар-Медиа, 2009.- 242 с. </w:t>
      </w:r>
    </w:p>
    <w:p w:rsidR="00721752" w:rsidRPr="00130E6C" w:rsidRDefault="00721752" w:rsidP="00404066">
      <w:pPr>
        <w:pStyle w:val="NormalWeb"/>
        <w:spacing w:before="0" w:beforeAutospacing="0" w:after="0" w:afterAutospacing="0" w:line="270" w:lineRule="atLeast"/>
      </w:pPr>
      <w:r w:rsidRPr="00130E6C">
        <w:t>4.3. Общие требования к организации образовательного процесса</w:t>
      </w:r>
    </w:p>
    <w:p w:rsidR="00721752" w:rsidRPr="000E4CBA" w:rsidRDefault="00721752" w:rsidP="000E4CBA">
      <w:pPr>
        <w:pStyle w:val="NormalWeb"/>
        <w:spacing w:before="0" w:beforeAutospacing="0" w:after="0" w:afterAutospacing="0"/>
        <w:jc w:val="both"/>
      </w:pPr>
      <w:r w:rsidRPr="000E4CBA">
        <w:t>Недельная нагрузка для очной формы обучения – 16 часов.</w:t>
      </w:r>
    </w:p>
    <w:p w:rsidR="00721752" w:rsidRPr="000E4CBA" w:rsidRDefault="00721752" w:rsidP="000E4CBA">
      <w:pPr>
        <w:pStyle w:val="NormalWeb"/>
        <w:spacing w:before="0" w:beforeAutospacing="0" w:after="0" w:afterAutospacing="0"/>
        <w:jc w:val="both"/>
      </w:pPr>
      <w:r w:rsidRPr="000E4CBA">
        <w:t>Обучающимся предоставляется право ознакомления с содержанием курса, требованиями к результату обучения, с условиями прохождения учебной (производственной) практики.</w:t>
      </w:r>
    </w:p>
    <w:p w:rsidR="00721752" w:rsidRDefault="00721752" w:rsidP="000E4CBA">
      <w:pPr>
        <w:pStyle w:val="NormalWeb"/>
        <w:spacing w:before="0" w:beforeAutospacing="0" w:after="0" w:afterAutospacing="0"/>
        <w:jc w:val="both"/>
      </w:pPr>
      <w:r w:rsidRPr="000E4CBA">
        <w:t>Освоение программы модуля базируется на изучении общепрофессиональных дисциплин</w:t>
      </w:r>
      <w:r>
        <w:t>:  «Основы деловой культуры, охрана труда младшей сестры», «Основы гигиены, микробиологии и экологии человека», «Основы анатомии, физиологии и патологии»</w:t>
      </w:r>
    </w:p>
    <w:p w:rsidR="00721752" w:rsidRDefault="00721752" w:rsidP="00422B0C">
      <w:pPr>
        <w:pStyle w:val="NormalWeb"/>
        <w:spacing w:before="0" w:beforeAutospacing="0" w:after="0" w:afterAutospacing="0"/>
        <w:jc w:val="both"/>
      </w:pPr>
      <w:r>
        <w:t>Профессиональных модулей: «Технология оказания медицинских услуг, организация и уход за больными», «Основы частной патологии».</w:t>
      </w:r>
    </w:p>
    <w:p w:rsidR="00721752" w:rsidRDefault="00721752" w:rsidP="00422B0C">
      <w:pPr>
        <w:pStyle w:val="NormalWeb"/>
        <w:spacing w:before="0" w:beforeAutospacing="0" w:after="0" w:afterAutospacing="0"/>
        <w:jc w:val="both"/>
      </w:pPr>
      <w:r w:rsidRPr="000E4CBA">
        <w:t xml:space="preserve"> Реализация программы </w:t>
      </w:r>
      <w:r>
        <w:t xml:space="preserve">профессиональных </w:t>
      </w:r>
      <w:r w:rsidRPr="000E4CBA">
        <w:t>модул</w:t>
      </w:r>
      <w:r>
        <w:t>ей</w:t>
      </w:r>
      <w:r w:rsidRPr="000E4CBA">
        <w:t xml:space="preserve"> предполагает концентрированную учебную практику после изучения каждого раздела. Занятия по учебной практике проводятся в </w:t>
      </w:r>
      <w:r>
        <w:t xml:space="preserve">кабинете доклинической практики « Младшая сестра милосердия». </w:t>
      </w:r>
    </w:p>
    <w:p w:rsidR="00721752" w:rsidRDefault="00721752" w:rsidP="00422B0C">
      <w:pPr>
        <w:pStyle w:val="NormalWeb"/>
        <w:spacing w:before="0" w:beforeAutospacing="0" w:after="0" w:afterAutospacing="0"/>
        <w:jc w:val="both"/>
      </w:pPr>
      <w:r w:rsidRPr="000E4CBA">
        <w:t>Обязательным условием допуска к производственной практике по профессии в рамках профессиональн</w:t>
      </w:r>
      <w:r>
        <w:t>ых</w:t>
      </w:r>
      <w:r w:rsidRPr="000E4CBA">
        <w:t xml:space="preserve"> модул</w:t>
      </w:r>
      <w:r>
        <w:t>ей</w:t>
      </w:r>
      <w:r w:rsidRPr="000E4CBA">
        <w:t xml:space="preserve"> </w:t>
      </w:r>
      <w:r>
        <w:t xml:space="preserve">«Технология оказания медицинских услуг, организация и уход за больными», «Основы частной патологии», </w:t>
      </w:r>
      <w:r w:rsidRPr="000E4CBA">
        <w:t xml:space="preserve">является освоение междисциплинарных курсов </w:t>
      </w:r>
      <w:r>
        <w:t>«Основы анатомии, физиологии и патологии», «Технология оказания медицинских услуг, организация и уход за больными», «Основы частной патологии».</w:t>
      </w:r>
      <w:r w:rsidRPr="000E4CBA">
        <w:t xml:space="preserve"> </w:t>
      </w:r>
    </w:p>
    <w:p w:rsidR="00721752" w:rsidRPr="000E4CBA" w:rsidRDefault="00721752" w:rsidP="000E4CBA">
      <w:pPr>
        <w:pStyle w:val="NormalWeb"/>
        <w:spacing w:before="0" w:beforeAutospacing="0" w:after="0" w:afterAutospacing="0"/>
        <w:jc w:val="both"/>
      </w:pPr>
      <w:r w:rsidRPr="000E4CBA">
        <w:t xml:space="preserve">Результаты прохождения учебной (производственной) практики по модулю учитываются при проведении </w:t>
      </w:r>
      <w:r>
        <w:t>итоговой</w:t>
      </w:r>
      <w:r w:rsidRPr="000E4CBA">
        <w:t xml:space="preserve"> аттестации.</w:t>
      </w:r>
    </w:p>
    <w:p w:rsidR="00721752" w:rsidRPr="000E4CBA" w:rsidRDefault="00721752" w:rsidP="000E4CBA">
      <w:pPr>
        <w:pStyle w:val="NormalWeb"/>
        <w:spacing w:before="0" w:beforeAutospacing="0" w:after="0" w:afterAutospacing="0"/>
        <w:jc w:val="both"/>
      </w:pPr>
      <w:r w:rsidRPr="000E4CBA">
        <w:t xml:space="preserve">Изучение программы </w:t>
      </w:r>
      <w:r>
        <w:t xml:space="preserve">профессионального </w:t>
      </w:r>
      <w:r w:rsidRPr="000E4CBA">
        <w:t>модуля завершается итоговой аттестацией, результаты которой оцениваются в форме общего дифференцированного зачёта, как комплексной оценки выполнения обучающих зачётных мероприятий по модулю.</w:t>
      </w:r>
    </w:p>
    <w:p w:rsidR="00721752" w:rsidRPr="00130E6C" w:rsidRDefault="00721752" w:rsidP="000E4CBA">
      <w:pPr>
        <w:pStyle w:val="NormalWeb"/>
        <w:spacing w:before="0" w:beforeAutospacing="0" w:after="0" w:afterAutospacing="0"/>
        <w:jc w:val="both"/>
      </w:pPr>
      <w:r w:rsidRPr="00130E6C">
        <w:t>4.4. Кадровое обеспечение образовательного процесса</w:t>
      </w:r>
    </w:p>
    <w:p w:rsidR="00721752" w:rsidRDefault="00721752" w:rsidP="00DF6952">
      <w:pPr>
        <w:pStyle w:val="NormalWeb"/>
        <w:spacing w:before="0" w:beforeAutospacing="0" w:after="0" w:afterAutospacing="0"/>
        <w:jc w:val="both"/>
      </w:pPr>
      <w:r>
        <w:t>Требования к квалификации педагогических кадров, обеспечивающих обучение междисциплинарным курсам «Младшая сестра милосердия»:</w:t>
      </w:r>
    </w:p>
    <w:p w:rsidR="00721752" w:rsidRDefault="00721752" w:rsidP="00DF6952">
      <w:pPr>
        <w:pStyle w:val="NormalWeb"/>
        <w:spacing w:before="0" w:beforeAutospacing="0" w:after="0" w:afterAutospacing="0"/>
        <w:jc w:val="both"/>
      </w:pPr>
      <w:r>
        <w:t>-наличие профессионального образования по направлению, соответствующему профилю модуля;</w:t>
      </w:r>
      <w:r w:rsidRPr="00534123">
        <w:t xml:space="preserve"> </w:t>
      </w:r>
    </w:p>
    <w:p w:rsidR="00721752" w:rsidRDefault="00721752" w:rsidP="00DF6952">
      <w:pPr>
        <w:pStyle w:val="NormalWeb"/>
        <w:spacing w:before="0" w:beforeAutospacing="0" w:after="0" w:afterAutospacing="0"/>
        <w:jc w:val="both"/>
      </w:pPr>
      <w:r>
        <w:t>-опыт деятельности в организациях соответствующей профессиональной сферы,</w:t>
      </w:r>
    </w:p>
    <w:p w:rsidR="00721752" w:rsidRDefault="00721752" w:rsidP="00DF6952">
      <w:pPr>
        <w:pStyle w:val="NormalWeb"/>
        <w:spacing w:before="0" w:beforeAutospacing="0" w:after="0" w:afterAutospacing="0"/>
        <w:jc w:val="both"/>
      </w:pPr>
      <w:r>
        <w:t>-преподаватели должны проходить стажировку в профильных организациях не реже 1 раза в 5 лет.</w:t>
      </w:r>
    </w:p>
    <w:p w:rsidR="00721752" w:rsidRDefault="00721752" w:rsidP="00534123">
      <w:pPr>
        <w:pStyle w:val="NormalWeb"/>
        <w:spacing w:before="0" w:beforeAutospacing="0" w:after="0" w:afterAutospacing="0"/>
        <w:jc w:val="both"/>
      </w:pPr>
      <w:r>
        <w:t>Требования к квалификации педагогических кадров, осуществляющих руководство практикой:</w:t>
      </w:r>
    </w:p>
    <w:p w:rsidR="00721752" w:rsidRDefault="00721752" w:rsidP="00534123">
      <w:pPr>
        <w:pStyle w:val="NormalWeb"/>
        <w:spacing w:before="0" w:beforeAutospacing="0" w:after="0" w:afterAutospacing="0"/>
        <w:jc w:val="both"/>
      </w:pPr>
      <w:r>
        <w:t xml:space="preserve">дипломированные специалисты – преподаватели междисциплинарных курсов </w:t>
      </w:r>
      <w:r w:rsidRPr="00534123">
        <w:t xml:space="preserve">«Младшая сестра милосердия» </w:t>
      </w:r>
      <w:r>
        <w:t xml:space="preserve">а также общепрофессиональных дисциплин «Основы деловой культуры, охрана труда младшей сестры», «Основы гигиены, микробиологии и экологии человека», «Основы анатомии, физиологии и патологии», «Технология оказания медицинских услуг, организация и уход за больными», «Основы частной патологии». </w:t>
      </w:r>
    </w:p>
    <w:p w:rsidR="00721752" w:rsidRPr="000E4CBA" w:rsidRDefault="00721752" w:rsidP="00534123">
      <w:pPr>
        <w:pStyle w:val="NormalWeb"/>
        <w:spacing w:before="0" w:beforeAutospacing="0" w:after="0" w:afterAutospacing="0"/>
        <w:jc w:val="both"/>
      </w:pPr>
      <w:r>
        <w:t>Опыт деятельности в организациях соответствующей профессиональной сферы является обязательным.</w:t>
      </w:r>
    </w:p>
    <w:p w:rsidR="00721752" w:rsidRDefault="00721752" w:rsidP="00F700B5">
      <w:pPr>
        <w:pStyle w:val="NormalWeb"/>
        <w:jc w:val="center"/>
      </w:pPr>
      <w:r w:rsidRPr="00534123">
        <w:t>К</w:t>
      </w:r>
      <w:r>
        <w:t>онтроль и оценка результатов освоения профессионального модуля (вида профессиональной деятельности)</w:t>
      </w:r>
    </w:p>
    <w:p w:rsidR="00721752" w:rsidRDefault="00721752" w:rsidP="00D32A9D">
      <w:pPr>
        <w:pStyle w:val="NormalWeb"/>
        <w:spacing w:before="0" w:beforeAutospacing="0" w:after="0" w:afterAutospacing="0"/>
        <w:jc w:val="both"/>
      </w:pPr>
      <w:r>
        <w:t xml:space="preserve">МАУ «ЦПТО МУГ»,  реализующее подготовку по программе профессионального модуля «Младшая сестра милосердия» обеспечивает организацию и проведение текущего и итогового контроля демонстрируемых обучающимися знаний, умений и навыков. Текущий контроль проводится преподавателем в процессе обучения. Итоговый контроль проводится экзаменационной комиссией после обучения междисциплинарным курсам </w:t>
      </w:r>
      <w:r w:rsidRPr="00D32A9D">
        <w:t xml:space="preserve">«Основы гигиены, микробиологии и экологии человека», «Основы анатомии, физиологии и патологии», «Технология оказания медицинских услуг, организация и уход за больными», «Основы частной патологии». </w:t>
      </w:r>
      <w:r>
        <w:t>Формы и методы текущего и итогового контроля по профессиональному модулю разрабатываются центром и доводятся до сведения обучающихся в начале обучения.</w:t>
      </w:r>
    </w:p>
    <w:p w:rsidR="00721752" w:rsidRDefault="00721752" w:rsidP="00D32A9D">
      <w:pPr>
        <w:pStyle w:val="NormalWeb"/>
        <w:spacing w:before="0" w:beforeAutospacing="0" w:after="0" w:afterAutospacing="0"/>
        <w:jc w:val="both"/>
      </w:pPr>
      <w:r>
        <w:t>Для текущего и итогового контроля создаются фонды оценочных средств (ФОС).</w:t>
      </w:r>
    </w:p>
    <w:p w:rsidR="00721752" w:rsidRPr="000E4CBA" w:rsidRDefault="00721752" w:rsidP="00534123">
      <w:pPr>
        <w:pStyle w:val="NormalWeb"/>
        <w:spacing w:before="0" w:beforeAutospacing="0" w:after="0" w:afterAutospacing="0"/>
        <w:jc w:val="both"/>
      </w:pPr>
      <w: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p w:rsidR="00721752" w:rsidRPr="000E4CBA" w:rsidRDefault="00721752" w:rsidP="000E4CBA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  <w:gridCol w:w="209"/>
        <w:gridCol w:w="2290"/>
        <w:gridCol w:w="310"/>
        <w:gridCol w:w="2189"/>
        <w:gridCol w:w="2499"/>
      </w:tblGrid>
      <w:tr w:rsidR="00721752" w:rsidTr="00613375">
        <w:tc>
          <w:tcPr>
            <w:tcW w:w="2499" w:type="dxa"/>
          </w:tcPr>
          <w:p w:rsidR="00721752" w:rsidRDefault="00721752" w:rsidP="00203E12">
            <w:pPr>
              <w:pStyle w:val="NormalWeb"/>
              <w:spacing w:before="0" w:beforeAutospacing="0" w:after="0" w:afterAutospacing="0"/>
            </w:pPr>
            <w:r>
              <w:t>Раздел (тема)</w:t>
            </w:r>
          </w:p>
          <w:p w:rsidR="00721752" w:rsidRDefault="00721752" w:rsidP="00203E12">
            <w:pPr>
              <w:pStyle w:val="NormalWeb"/>
              <w:spacing w:before="0" w:beforeAutospacing="0" w:after="0" w:afterAutospacing="0"/>
            </w:pPr>
            <w:r>
              <w:t>междисциплинарного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курса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Результаты</w:t>
            </w:r>
          </w:p>
          <w:p w:rsidR="00721752" w:rsidRDefault="00721752" w:rsidP="00203E12">
            <w:pPr>
              <w:pStyle w:val="NormalWeb"/>
              <w:spacing w:before="0" w:beforeAutospacing="0" w:after="0" w:afterAutospacing="0"/>
            </w:pPr>
            <w:r>
              <w:t>(освоенные</w:t>
            </w:r>
          </w:p>
          <w:p w:rsidR="00721752" w:rsidRDefault="00721752" w:rsidP="00203E12">
            <w:pPr>
              <w:pStyle w:val="NormalWeb"/>
              <w:spacing w:before="0" w:beforeAutospacing="0" w:after="0" w:afterAutospacing="0"/>
            </w:pPr>
            <w:r>
              <w:t>профессиональные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компетенции)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line="270" w:lineRule="atLeast"/>
            </w:pPr>
            <w:r w:rsidRPr="00203E12">
              <w:t>Основные показатели результатов подготовки</w:t>
            </w:r>
          </w:p>
        </w:tc>
        <w:tc>
          <w:tcPr>
            <w:tcW w:w="2499" w:type="dxa"/>
          </w:tcPr>
          <w:p w:rsidR="00721752" w:rsidRDefault="00721752" w:rsidP="00613375">
            <w:pPr>
              <w:pStyle w:val="NormalWeb"/>
              <w:spacing w:line="270" w:lineRule="atLeast"/>
            </w:pPr>
            <w:r w:rsidRPr="00203E12">
              <w:t>Формы и методы контроля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 w:rsidRPr="00203E12">
              <w:t>Раздел 1.</w:t>
            </w:r>
            <w:r>
              <w:t xml:space="preserve"> Терапия.</w:t>
            </w:r>
          </w:p>
        </w:tc>
      </w:tr>
      <w:tr w:rsidR="00721752" w:rsidTr="00E21E08">
        <w:tc>
          <w:tcPr>
            <w:tcW w:w="2708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 xml:space="preserve">Тема 1.1. </w:t>
            </w:r>
            <w:r w:rsidRPr="00051B97">
              <w:t xml:space="preserve">Понятие о здоровье и болезни. Методы 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Тема 1.2. Основные симптомы заболеваний органов дыхания. Острый бронхит. Пневмония.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Тема 1.3. Основные симптомы заболеваний сердечнососудистой системы. Инфаркт миокарда.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 xml:space="preserve">Тема 1.4. Основные симптомы заболеваний желудка и кишечника. Острый гастрит. Желчнокаменная болезнь. </w:t>
            </w:r>
          </w:p>
          <w:p w:rsidR="00721752" w:rsidRDefault="00721752" w:rsidP="00E21E08">
            <w:pPr>
              <w:pStyle w:val="NormalWeb"/>
              <w:spacing w:before="0" w:beforeAutospacing="0" w:after="0" w:afterAutospacing="0" w:line="270" w:lineRule="atLeast"/>
            </w:pPr>
            <w:r>
              <w:t xml:space="preserve">Тема 1.5. Основные симптомы заболеваний мочевыделительной системы. Цистит. Нефрит. Мочекаменная болезнь, </w:t>
            </w:r>
            <w:r w:rsidRPr="00051B97">
              <w:t>исследования.</w:t>
            </w:r>
          </w:p>
        </w:tc>
        <w:tc>
          <w:tcPr>
            <w:tcW w:w="2600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ПК 1.1. Общий уход за больными. Значение ухода для выздоровления больных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ПК 1.2. Техника постановки горчичников, банок. Техника постановки грелки и    пузыря со льдом.</w:t>
            </w:r>
          </w:p>
          <w:p w:rsidR="00721752" w:rsidRDefault="00721752" w:rsidP="003A5A23">
            <w:pPr>
              <w:pStyle w:val="NormalWeb"/>
              <w:spacing w:before="0" w:beforeAutospacing="0" w:after="0" w:afterAutospacing="0"/>
            </w:pPr>
            <w:r>
              <w:t xml:space="preserve">ПК 1.3.  Техника постановки очистительной, сифонной, лекарственной и питательной клизм. 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ПК 1.4. Подача судна и мочеприёмника.</w:t>
            </w:r>
          </w:p>
        </w:tc>
        <w:tc>
          <w:tcPr>
            <w:tcW w:w="218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 симптомов внутренних болезней;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ухода за больными.</w:t>
            </w:r>
          </w:p>
          <w:p w:rsidR="00721752" w:rsidRDefault="00721752" w:rsidP="00613375">
            <w:pPr>
              <w:pStyle w:val="NormalWeb"/>
              <w:spacing w:line="270" w:lineRule="atLeast"/>
            </w:pPr>
          </w:p>
        </w:tc>
        <w:tc>
          <w:tcPr>
            <w:tcW w:w="2499" w:type="dxa"/>
          </w:tcPr>
          <w:p w:rsidR="00721752" w:rsidRDefault="00721752" w:rsidP="003A5A23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3A5A23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3A5A23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2. </w:t>
            </w:r>
            <w:r w:rsidRPr="00834E36">
              <w:t>Хирургия.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834E36">
              <w:t>Общие сведения о хирургии. Десмургия. Периоды хирургического  лечения.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834E36">
              <w:t>Асептика. Антисептика. Раны. Виды ран. Особенности обработки ран.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1.3. </w:t>
            </w:r>
            <w:r w:rsidRPr="00834E36">
              <w:t>Асептика. Антисептика. Раны. Виды ран. Особенности обработки ран.</w:t>
            </w:r>
          </w:p>
          <w:p w:rsidR="00721752" w:rsidRDefault="00721752" w:rsidP="00E21E08">
            <w:pPr>
              <w:pStyle w:val="NormalWeb"/>
              <w:spacing w:before="0" w:beforeAutospacing="0" w:after="0" w:afterAutospacing="0"/>
            </w:pPr>
            <w:r>
              <w:t xml:space="preserve">Тема 1.4. </w:t>
            </w:r>
            <w:r w:rsidRPr="00834E36">
              <w:t>Виды терминальных состояний. Особенности работы в реанимационном отделении. Правила обращение с трупом.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834E36">
              <w:t>ПК 1.1 Общий уход за больными. Значение ухода для выздоровления больных</w:t>
            </w:r>
            <w:r>
              <w:t>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CA07B0">
              <w:t>ПК 1.9 Основы диетологии.</w:t>
            </w:r>
          </w:p>
          <w:p w:rsidR="00721752" w:rsidRDefault="00721752" w:rsidP="00F30438">
            <w:pPr>
              <w:pStyle w:val="NormalWeb"/>
              <w:spacing w:before="0" w:beforeAutospacing="0" w:after="0" w:afterAutospacing="0"/>
            </w:pPr>
            <w:r>
              <w:t>ПК 1.4 Подача судна и мочеприёмника.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 ПК 1.7 Техника постановки подкожной инъекции. Техника постановки внутримышечной инъекции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правил асептики, антисептики;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ухода за хирургическими больными</w:t>
            </w:r>
          </w:p>
        </w:tc>
        <w:tc>
          <w:tcPr>
            <w:tcW w:w="2499" w:type="dxa"/>
          </w:tcPr>
          <w:p w:rsidR="00721752" w:rsidRDefault="00721752" w:rsidP="00CA07B0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CA07B0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CA07B0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3. </w:t>
            </w:r>
            <w:r w:rsidRPr="00CA07B0">
              <w:t>Акушерство и гинекология.</w:t>
            </w:r>
            <w:r>
              <w:t xml:space="preserve"> 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B84C86">
              <w:t xml:space="preserve"> </w:t>
            </w:r>
            <w:r w:rsidRPr="00CA07B0">
              <w:t>Понятие об акушерстве и гинекологии. Понятие о беременности. Ранние токсикозы беременности. Поздние токсикозы беременности.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CA07B0">
              <w:t>Понятие об акушерстве и гинекологии. Понятие о беременности. Ранние токсикозы беременности. Поздние токсикозы беременности.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1.3. </w:t>
            </w:r>
            <w:r w:rsidRPr="00CA07B0">
              <w:t>Роды. Периоды родов.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Тема 1.4. Гинекологические заболевания.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CA07B0">
              <w:t>ПК 1.1 Общий уход за больными. Значение ухода для выздоровления больных</w:t>
            </w:r>
          </w:p>
          <w:p w:rsidR="00721752" w:rsidRDefault="00721752" w:rsidP="00CA07B0">
            <w:pPr>
              <w:pStyle w:val="NormalWeb"/>
              <w:spacing w:before="0" w:beforeAutospacing="0" w:after="0" w:afterAutospacing="0"/>
            </w:pPr>
            <w:r>
              <w:t xml:space="preserve">ПК 1.3  Техника постановки очистительной, сифонной, лекарственной и питательной клизм. 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ПК 1.4 Подача судна и мочеприёмника.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 </w:t>
            </w:r>
            <w:r w:rsidRPr="00CA07B0">
              <w:t>ПК 1.7 Техника постановки подкожной инъекции. Техника постановки внутримышечной инъекции.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>Знание:                            – особенностей ухода за женщинами послеродового периода и за новорожденными;</w:t>
            </w:r>
          </w:p>
          <w:p w:rsidR="00721752" w:rsidRDefault="00721752" w:rsidP="00613375">
            <w:pPr>
              <w:pStyle w:val="NormalWeb"/>
              <w:spacing w:line="270" w:lineRule="atLeast"/>
            </w:pPr>
          </w:p>
        </w:tc>
        <w:tc>
          <w:tcPr>
            <w:tcW w:w="2499" w:type="dxa"/>
          </w:tcPr>
          <w:p w:rsidR="00721752" w:rsidRDefault="00721752" w:rsidP="00F30438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F30438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F30438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4. </w:t>
            </w:r>
            <w:r w:rsidRPr="00F30438">
              <w:t>Педиатрия.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F30438">
              <w:t>Педиатрия наука о детских болезнях. Периоды детства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F30438">
              <w:t>Особенности гигиенического ухода за новорожденными. Рахит. Диатез.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1.3. </w:t>
            </w:r>
            <w:r w:rsidRPr="00F30438">
              <w:t>Детская инфекция. Гельминтозы.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F30438">
              <w:t>ПК 1.1 Общий уход за больными. Значение ухода для выздоровления больных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F30438">
              <w:t>ПК 1.9 Основы диетологии.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детского организма;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питания детей;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детских инфекционных заболеваний и правильный уход</w:t>
            </w:r>
          </w:p>
        </w:tc>
        <w:tc>
          <w:tcPr>
            <w:tcW w:w="2499" w:type="dxa"/>
          </w:tcPr>
          <w:p w:rsidR="00721752" w:rsidRDefault="00721752" w:rsidP="00C76887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C76887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C76887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5. </w:t>
            </w:r>
            <w:r w:rsidRPr="00C76887">
              <w:t>Инфекционные заболевания.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C76887">
              <w:t>Понятие инфекционных заболеваний. Иммунитет. Виды иммунитета.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C76887">
              <w:t>Инфекции, передающиеся воздушно-капельным путём.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Тема 1. 3. Пищевая интоксикация.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1.4. </w:t>
            </w:r>
            <w:r w:rsidRPr="00C76887">
              <w:t>Особо</w:t>
            </w:r>
            <w:r>
              <w:t xml:space="preserve"> </w:t>
            </w:r>
            <w:r w:rsidRPr="00C76887">
              <w:t>опасные инфекции.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C76887">
              <w:t>ПК 1.1 Общий уход за больными. Значение ухода для выздоровления больных</w:t>
            </w:r>
          </w:p>
          <w:p w:rsidR="00721752" w:rsidRDefault="00721752" w:rsidP="00C76887">
            <w:pPr>
              <w:pStyle w:val="NormalWeb"/>
              <w:spacing w:before="0" w:beforeAutospacing="0" w:after="0" w:afterAutospacing="0"/>
            </w:pPr>
            <w:r>
              <w:t>ПК 1.9 Основы диетологии.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ПК 2.0. Понятие фармакологии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– инфекционных заболеваний и пути их передачи;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 xml:space="preserve">– профилактических мероприятий; 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 w:line="270" w:lineRule="atLeast"/>
            </w:pPr>
            <w:r>
              <w:t>– особенностей ухода за инфекционными больными.</w:t>
            </w:r>
          </w:p>
        </w:tc>
        <w:tc>
          <w:tcPr>
            <w:tcW w:w="2499" w:type="dxa"/>
          </w:tcPr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6. </w:t>
            </w:r>
            <w:r w:rsidRPr="0090301E">
              <w:t>Кожно-венерические заболевания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Тема 1.1. </w:t>
            </w:r>
            <w:r w:rsidRPr="0090301E">
              <w:t>Общие сведения о дерматологии, венерологии.</w:t>
            </w:r>
            <w:r>
              <w:t xml:space="preserve"> </w:t>
            </w:r>
            <w:r w:rsidRPr="0090301E">
              <w:t>Сифилис.</w:t>
            </w:r>
            <w:r>
              <w:t xml:space="preserve">              Тема 1.2. </w:t>
            </w:r>
            <w:r w:rsidRPr="0090301E">
              <w:t>Классификация кожных заболеваний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line="270" w:lineRule="atLeast"/>
            </w:pPr>
            <w:r w:rsidRPr="0090301E">
              <w:t>ПК 1.1 Общий уход за больными. Значение ухода для выздоровления больных</w:t>
            </w:r>
            <w:r>
              <w:t xml:space="preserve">                   </w:t>
            </w:r>
            <w:r w:rsidRPr="0090301E">
              <w:t>ПК 1.9 Основы диетологии.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>Знание:                       –кожно-венерических заболеваний и пути их передачи;               – профилактических мероприятий;             – особенностей ухода за кожно-венерическими больными.</w:t>
            </w:r>
          </w:p>
        </w:tc>
        <w:tc>
          <w:tcPr>
            <w:tcW w:w="2499" w:type="dxa"/>
          </w:tcPr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90301E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7. </w:t>
            </w:r>
            <w:r w:rsidRPr="0090301E">
              <w:t>Заболеваниями уха, горла, носа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BD006C">
              <w:t>Анатомия и физиология органа слуха. Анатомия и физиология придаточных пазух и носа. Анатомия и физиология глотки, гортани.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BD006C">
              <w:t>Первая помощь при травмах уха. Особенности ухода за больными с заболеваниями уха, горла, носа, глотки, гортани, с ожогами полости рта, глотки, пищевода.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1.3. </w:t>
            </w:r>
            <w:r w:rsidRPr="00BD006C">
              <w:t xml:space="preserve">Инородные тела </w:t>
            </w:r>
            <w:r>
              <w:t xml:space="preserve">уха, носа, </w:t>
            </w:r>
            <w:r w:rsidRPr="00BD006C">
              <w:t>гортани, трахеи, бронхов, пищевода.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BD006C">
              <w:t>ПК 1.1 Общий уход за больными. Значение ухода для выздоровления больных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BD006C">
              <w:t>ПК 1.5 Правила транспортировки больных.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BD006C"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анатомического строения уха, горла, носа;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ухода за больными;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оказания по оказанию первой медицинской помощи;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– </w:t>
            </w:r>
            <w:r w:rsidRPr="00BD006C">
              <w:t>комплексных задач при выполнении медицинских процедур.</w:t>
            </w:r>
          </w:p>
        </w:tc>
        <w:tc>
          <w:tcPr>
            <w:tcW w:w="2499" w:type="dxa"/>
          </w:tcPr>
          <w:p w:rsidR="00721752" w:rsidRDefault="00721752" w:rsidP="00BD006C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BD006C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BD006C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8. </w:t>
            </w:r>
            <w:r w:rsidRPr="009C0C21">
              <w:t xml:space="preserve">Заболевания с поражением глаз. </w:t>
            </w:r>
            <w:r>
              <w:t xml:space="preserve"> 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9C0C21">
              <w:t>Анатомо-физиологические особенности органа зрения. Обязанности медицинского персонала глазного кабинета стационара.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9C0C21">
              <w:t>Методы местного применения лекарственных средств. Уход за больными с повреждениями глаз.</w:t>
            </w:r>
            <w:r>
              <w:t xml:space="preserve"> 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9C0C21">
              <w:t>ПК 1.1 Общий уход за больными. Значение ухода для выздоровления больных</w:t>
            </w:r>
          </w:p>
          <w:p w:rsidR="00721752" w:rsidRPr="00613375" w:rsidRDefault="00721752" w:rsidP="009C0C21">
            <w:pPr>
              <w:rPr>
                <w:sz w:val="24"/>
                <w:szCs w:val="24"/>
              </w:rPr>
            </w:pPr>
            <w:r w:rsidRPr="00613375">
              <w:rPr>
                <w:sz w:val="24"/>
                <w:szCs w:val="24"/>
              </w:rPr>
              <w:t>ПК 2.0. Понятие фармакологии.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9C0C21"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особенностей по уходу за больными с глазными заболеваниями;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– </w:t>
            </w:r>
            <w:r w:rsidRPr="009C0C21">
              <w:t>комплексных задач при выполнении медицинских процедур.</w:t>
            </w:r>
          </w:p>
        </w:tc>
        <w:tc>
          <w:tcPr>
            <w:tcW w:w="2499" w:type="dxa"/>
          </w:tcPr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9. </w:t>
            </w:r>
            <w:r w:rsidRPr="009C0C21">
              <w:t>Неврологические, психические заболевания.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9C0C21">
              <w:t>Уход за неврологическими, психическими больными. Прием больных в психиатрическое и неврологическое отделения.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9C0C21">
              <w:t>Роль младшей медицинской сестры в работе неврологического отделения, психиатрического, наркологического отделений.</w:t>
            </w: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9C0C21">
              <w:t>ПК 1.1 Общий уход за больными. Значение ухода для выздоровления больных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 w:rsidRPr="009C0C21">
              <w:t>ПК 1.7 Техника постановки подкожной инъекции. Техника постановки внутримышечной инъекции.</w:t>
            </w:r>
          </w:p>
          <w:p w:rsidR="00721752" w:rsidRPr="00613375" w:rsidRDefault="00721752" w:rsidP="009C0C21">
            <w:pPr>
              <w:rPr>
                <w:sz w:val="24"/>
                <w:szCs w:val="24"/>
              </w:rPr>
            </w:pPr>
            <w:r w:rsidRPr="00613375">
              <w:rPr>
                <w:sz w:val="24"/>
                <w:szCs w:val="24"/>
              </w:rPr>
              <w:t>ПК 2.0. Понятие фармакологии.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– особенностей 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 у</w:t>
            </w:r>
            <w:r w:rsidRPr="009C0C21">
              <w:t>ход</w:t>
            </w:r>
            <w:r>
              <w:t xml:space="preserve">а </w:t>
            </w:r>
            <w:r w:rsidRPr="009C0C21">
              <w:t>за больными и выполнение медицинских процедур.</w:t>
            </w:r>
          </w:p>
        </w:tc>
        <w:tc>
          <w:tcPr>
            <w:tcW w:w="2499" w:type="dxa"/>
          </w:tcPr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9C0C21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  <w:tr w:rsidR="00721752" w:rsidTr="00613375">
        <w:tc>
          <w:tcPr>
            <w:tcW w:w="9996" w:type="dxa"/>
            <w:gridSpan w:val="6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 xml:space="preserve">Раздел 10. </w:t>
            </w:r>
            <w:r w:rsidRPr="009F69B0">
              <w:t>Медицина катастроф</w:t>
            </w:r>
          </w:p>
        </w:tc>
      </w:tr>
      <w:tr w:rsidR="00721752" w:rsidTr="00613375">
        <w:tc>
          <w:tcPr>
            <w:tcW w:w="2499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1.1. </w:t>
            </w:r>
            <w:r w:rsidRPr="009F69B0">
              <w:t>Понятие о медицине катастроф. Основы сердечно-легочной реанимации.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1.2. </w:t>
            </w:r>
            <w:r w:rsidRPr="009F69B0">
              <w:t>Показания, неотложная помощь при экстремальных ситуациях, травмах, кровотечений. Понятие о первой медицинской помощи и правила ее оказания. Травмы, основные правила иммобилизации</w:t>
            </w:r>
            <w:r>
              <w:t>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Тема 1.3. </w:t>
            </w:r>
            <w:r w:rsidRPr="009F69B0">
              <w:t>. Первая медицинская помощь при поражении электрическим током, при утоплении, ожогах, отморожениях, при острых отравлениях, укусе змей, ядовитых насекомых.</w:t>
            </w:r>
          </w:p>
        </w:tc>
        <w:tc>
          <w:tcPr>
            <w:tcW w:w="2499" w:type="dxa"/>
            <w:gridSpan w:val="2"/>
          </w:tcPr>
          <w:p w:rsidR="00721752" w:rsidRDefault="00721752" w:rsidP="00472F3D">
            <w:pPr>
              <w:pStyle w:val="NormalWeb"/>
              <w:spacing w:before="0" w:beforeAutospacing="0" w:after="0" w:afterAutospacing="0"/>
            </w:pPr>
            <w:r>
              <w:t>ПК 2.1. Техника оказания первой медицинской помощи при экстремальных  ситуациях.</w:t>
            </w:r>
          </w:p>
          <w:p w:rsidR="00721752" w:rsidRDefault="00721752" w:rsidP="00472F3D">
            <w:pPr>
              <w:pStyle w:val="NormalWeb"/>
              <w:spacing w:before="0" w:beforeAutospacing="0" w:after="0" w:afterAutospacing="0"/>
            </w:pPr>
            <w:r>
              <w:t>ПК 2.2. Первая медицинская помощь при кровотечениях, травмах, отравлениях.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</w:p>
        </w:tc>
        <w:tc>
          <w:tcPr>
            <w:tcW w:w="2499" w:type="dxa"/>
            <w:gridSpan w:val="2"/>
          </w:tcPr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Знание: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– т</w:t>
            </w:r>
            <w:r w:rsidRPr="009F69B0">
              <w:t>ехник</w:t>
            </w:r>
            <w:r>
              <w:t>и</w:t>
            </w:r>
            <w:r w:rsidRPr="009F69B0">
              <w:t xml:space="preserve"> оказания неотложной медицинской помощи при экстремальных ситуациях.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 xml:space="preserve">– </w:t>
            </w:r>
            <w:r w:rsidRPr="009F69B0">
              <w:t xml:space="preserve"> </w:t>
            </w:r>
            <w:r>
              <w:t>техники</w:t>
            </w:r>
            <w:r w:rsidRPr="009F69B0">
              <w:t xml:space="preserve"> медицинск</w:t>
            </w:r>
            <w:r>
              <w:t xml:space="preserve">ой </w:t>
            </w:r>
            <w:r w:rsidRPr="009F69B0">
              <w:t xml:space="preserve"> помощ</w:t>
            </w:r>
            <w:r>
              <w:t>и</w:t>
            </w:r>
            <w:r w:rsidRPr="009F69B0">
              <w:t xml:space="preserve"> при кровотечениях, травмах, отравлениях.</w:t>
            </w:r>
          </w:p>
        </w:tc>
        <w:tc>
          <w:tcPr>
            <w:tcW w:w="2499" w:type="dxa"/>
          </w:tcPr>
          <w:p w:rsidR="00721752" w:rsidRDefault="00721752" w:rsidP="00472F3D">
            <w:pPr>
              <w:pStyle w:val="NormalWeb"/>
              <w:spacing w:before="0" w:beforeAutospacing="0" w:after="0" w:afterAutospacing="0"/>
            </w:pPr>
            <w:r>
              <w:t>Текущий контроль:</w:t>
            </w:r>
          </w:p>
          <w:p w:rsidR="00721752" w:rsidRDefault="00721752" w:rsidP="00472F3D">
            <w:pPr>
              <w:pStyle w:val="NormalWeb"/>
              <w:spacing w:before="0" w:beforeAutospacing="0" w:after="0" w:afterAutospacing="0"/>
            </w:pPr>
            <w:r>
              <w:t>-проверочные работы по теме;</w:t>
            </w:r>
          </w:p>
          <w:p w:rsidR="00721752" w:rsidRDefault="00721752" w:rsidP="00472F3D">
            <w:pPr>
              <w:pStyle w:val="NormalWeb"/>
              <w:spacing w:before="0" w:beforeAutospacing="0" w:after="0" w:afterAutospacing="0"/>
            </w:pPr>
            <w:r>
              <w:t>-тестирование;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</w:pPr>
            <w:r>
              <w:t>-экспертное оценивание выполнения практических работ</w:t>
            </w:r>
          </w:p>
        </w:tc>
      </w:tr>
    </w:tbl>
    <w:p w:rsidR="00721752" w:rsidRDefault="00721752" w:rsidP="00472F3D">
      <w:pPr>
        <w:pStyle w:val="NormalWeb"/>
        <w:spacing w:line="270" w:lineRule="atLeast"/>
      </w:pPr>
      <w:r w:rsidRPr="00130E6C">
        <w:t>Учебная практика. Виды работ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88"/>
        <w:gridCol w:w="1843"/>
      </w:tblGrid>
      <w:tr w:rsidR="00721752" w:rsidTr="00613375">
        <w:tc>
          <w:tcPr>
            <w:tcW w:w="8188" w:type="dxa"/>
          </w:tcPr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Учебная практика. Виды работ.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1. Выполнение работ с соблюдением норм медицинской этики, морали и права.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2. Выполнение работ с соблюдением лечебно-охранительного режима и правил внутреннего распорядка.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3. Соблюдение правил личной гигиены.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4. Мытьё рук, использование средств защиты.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5. Выполнение работ с соблюдением с соблюдением правил техники безопасности и охраны труда.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6. Определение проблем пациента, связанных с нарушением потребностей, реализация проблем пациента с использованием организационной технологии «сестринский процесс»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7. Обучение пациента приемам ухода</w:t>
            </w:r>
            <w:r>
              <w:t xml:space="preserve"> за собой</w:t>
            </w:r>
            <w:r w:rsidRPr="000D0669">
              <w:t>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8. Обучение родственников пациента приемам ухода за пациентом; перемещение пациента с использованием вспомогательных средств, средств малой механизации.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9. Соблюдение правил мер предосторожности с дезинфицирующими средствами.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10. Участие в приеме, сортировке и транспортировке использованного и чистого белья.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11. Приготовление дезинфицирующих растворов.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12. Проведение текущей и генеральной уборок помещений с использованием различных дезинфицирующих средств.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13. Проведение дезинфекции инструментов медицинского назначения и объектов внешней среды.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14. Выполнение требований при обращении с отходами класса А, Б.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15. Осуществление контроля сроков и условий хранения разрешенных продуктов питания пациентов.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16. Участие в обеспечении гигиенических условий при получении и доставке лечебного питания для пациентов в ЛПУ.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17. Подготовка пациента к приему пищи в палате, в постели.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18. Кормление пациентов с ложки и поильника.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19. Ведение медицинской документации.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20. Применение средств транспортировки пациентов и средств малой механизации.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21. Применение средств и предметов ухода за больным.</w:t>
            </w:r>
          </w:p>
          <w:p w:rsidR="00721752" w:rsidRPr="000D0669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22. Соблюдение требований техники безопасности и противопожарной безопасности при уходе за пациентом во время процедур и манипуляций.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 w:rsidRPr="000D0669">
              <w:t>23. Выполнение технологий простых медицинских услуг в пределах своих полномочий (измерение массы тела, измерение роста, исследование пульса и артериального давления, термометрии, парентеральное введение лекарственных средств, ингаляционное введение лекарственных средств и кислорода, промывание желудка, введение лекарственных средств с помощью клизм, уход за кожей, уход за полостью рта и дыхательными путями, выполнение пособий, размещение пациента в постели для профилактики пролежней, смена белья и одежды больного, оценка степени риска развития пролежней и оценка степени тяжести пролежней)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24. Выстраивание эффективных рабочих отношений, профессионального общения на основе уважительного отношения к другим.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25. Прием пациента в стационар.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26. Сбор информации о состоянии здоровья пациента.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27. Определение проблем пациента, связанных с состоянием его здоровья.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28. Оказание помощи медицинской сестре в подготовке пациента к лечебно-диагностическим мероприятиям.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29. Оказание помощи при потере, смерти, горе.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both"/>
            </w:pPr>
            <w:r>
              <w:t>30. Обучение пациента и его родственников элементам ухода.</w:t>
            </w:r>
          </w:p>
          <w:p w:rsidR="00721752" w:rsidRDefault="00721752" w:rsidP="006276C4">
            <w:pPr>
              <w:pStyle w:val="NormalWeb"/>
              <w:spacing w:before="0" w:beforeAutospacing="0" w:after="0" w:afterAutospacing="0"/>
              <w:jc w:val="both"/>
            </w:pPr>
            <w:r>
              <w:t>31. Выполнение технологий простых медицинских услуг (измерение массы тела, измерение роста, исследование пульса и артериального давления, термометрии, парентеральное введение лекарственных средств, ингаляционное введение лекарственных средств и кислорода, промывание желудка, введение лекарственных средств с помощью клизм, уход за кожей, уход за полостью рта и дыхательными путями, выполнение пособий, размещение пациента в постели для профилактики пролежней, смена белья и одежды больного, оценка степени риска развития пролежней и оценка степени тяжести пролежней)</w:t>
            </w:r>
          </w:p>
        </w:tc>
        <w:tc>
          <w:tcPr>
            <w:tcW w:w="1843" w:type="dxa"/>
          </w:tcPr>
          <w:p w:rsidR="00721752" w:rsidRDefault="00721752" w:rsidP="00613375">
            <w:pPr>
              <w:pStyle w:val="NormalWeb"/>
              <w:spacing w:line="270" w:lineRule="atLeast"/>
            </w:pPr>
            <w:r>
              <w:t>90 часов</w:t>
            </w:r>
          </w:p>
        </w:tc>
      </w:tr>
    </w:tbl>
    <w:p w:rsidR="00721752" w:rsidRDefault="00721752" w:rsidP="000D0669">
      <w:pPr>
        <w:rPr>
          <w:sz w:val="24"/>
          <w:szCs w:val="24"/>
        </w:rPr>
      </w:pPr>
      <w:r w:rsidRPr="000D0669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721752" w:rsidRPr="000D0669" w:rsidRDefault="00721752" w:rsidP="000D066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544"/>
        <w:gridCol w:w="4454"/>
      </w:tblGrid>
      <w:tr w:rsidR="00721752" w:rsidTr="00E21E08">
        <w:tc>
          <w:tcPr>
            <w:tcW w:w="2518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  <w:jc w:val="center"/>
            </w:pPr>
            <w:r>
              <w:t>Результаты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center"/>
            </w:pPr>
            <w:r>
              <w:t>(освоенные общие</w:t>
            </w:r>
          </w:p>
          <w:p w:rsidR="00721752" w:rsidRDefault="00721752" w:rsidP="00613375">
            <w:pPr>
              <w:pStyle w:val="NormalWeb"/>
              <w:spacing w:before="0" w:beforeAutospacing="0" w:after="0" w:afterAutospacing="0"/>
              <w:jc w:val="center"/>
            </w:pPr>
            <w:r>
              <w:t>компетенции)</w:t>
            </w:r>
          </w:p>
        </w:tc>
        <w:tc>
          <w:tcPr>
            <w:tcW w:w="3544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  <w:jc w:val="center"/>
            </w:pPr>
            <w:r w:rsidRPr="008B4347">
              <w:t>Основные показатели оценки результата</w:t>
            </w:r>
          </w:p>
        </w:tc>
        <w:tc>
          <w:tcPr>
            <w:tcW w:w="4454" w:type="dxa"/>
          </w:tcPr>
          <w:p w:rsidR="00721752" w:rsidRDefault="00721752" w:rsidP="00613375">
            <w:pPr>
              <w:pStyle w:val="NormalWeb"/>
              <w:spacing w:before="0" w:beforeAutospacing="0" w:after="0" w:afterAutospacing="0"/>
              <w:jc w:val="center"/>
            </w:pPr>
            <w:r w:rsidRPr="008B4347">
              <w:t>Формы и методы контроля и оценки</w:t>
            </w:r>
          </w:p>
        </w:tc>
      </w:tr>
      <w:tr w:rsidR="00721752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ind w:right="33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1.   Понимать    сущность и    социальную    значимость своей    будущей    профессии, проявлять     к             ней устойчивый интерес</w:t>
            </w:r>
          </w:p>
        </w:tc>
        <w:tc>
          <w:tcPr>
            <w:tcW w:w="354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Проявление    устойчивого    интереса    к будущей профессии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 xml:space="preserve">Экспертное наблюдение и оценка деятельности            обучаемого          </w:t>
            </w:r>
            <w:r>
              <w:rPr>
                <w:sz w:val="22"/>
                <w:szCs w:val="22"/>
              </w:rPr>
              <w:t xml:space="preserve"> в процессе </w:t>
            </w:r>
            <w:r w:rsidRPr="00613375">
              <w:rPr>
                <w:sz w:val="22"/>
                <w:szCs w:val="22"/>
              </w:rPr>
              <w:t>освоения образовательной     программы     на лабораторно-практических занятиях,   при   выполнении   работ по   учебной   и   производственной практике,             при             проведении учебно-воспитательных мероприятиях   профессиональной направленности.</w:t>
            </w:r>
          </w:p>
        </w:tc>
      </w:tr>
      <w:tr w:rsidR="00721752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2. Организовывать собственную   деятельность, исходя   из   цели   и   способов ее  достижения, определенных руководителем</w:t>
            </w:r>
          </w:p>
        </w:tc>
        <w:tc>
          <w:tcPr>
            <w:tcW w:w="3544" w:type="dxa"/>
          </w:tcPr>
          <w:p w:rsidR="00721752" w:rsidRPr="00613375" w:rsidRDefault="00721752" w:rsidP="008B434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Применение       методов       и       способов решения  профессиональных  задач  при организации                  рабочего                  места, выполнении производственных задач и решении экстремальных ситуаций.</w:t>
            </w:r>
          </w:p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Точность,    правильность    и    полнота</w:t>
            </w:r>
            <w:r>
              <w:rPr>
                <w:sz w:val="22"/>
                <w:szCs w:val="22"/>
              </w:rPr>
              <w:t xml:space="preserve"> </w:t>
            </w:r>
            <w:r w:rsidRPr="00613375">
              <w:rPr>
                <w:sz w:val="22"/>
                <w:szCs w:val="22"/>
              </w:rPr>
              <w:t>выполнения профессиональных задач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 xml:space="preserve">Экспертное наблюдение и оценка деятельности            обучаемого    </w:t>
            </w:r>
            <w:r>
              <w:rPr>
                <w:sz w:val="22"/>
                <w:szCs w:val="22"/>
              </w:rPr>
              <w:t xml:space="preserve">       в процессе </w:t>
            </w:r>
            <w:r w:rsidRPr="00613375">
              <w:rPr>
                <w:sz w:val="22"/>
                <w:szCs w:val="22"/>
              </w:rPr>
              <w:t>освоения образовательной     программы     на практических           занятиях,          при выполнении   работ   по   учебной   и производственной практике.</w:t>
            </w:r>
          </w:p>
        </w:tc>
      </w:tr>
      <w:tr w:rsidR="00721752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3.                     Анализировать рабочую                            ситуацию, осуществлять      текущий      и итоговый                          контроль, оценку             и             коррекцию собственной    деятельности, нести     ответственность     за результаты своей</w:t>
            </w:r>
          </w:p>
        </w:tc>
        <w:tc>
          <w:tcPr>
            <w:tcW w:w="354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Умение             анализировать            рабочую ситуацию,     осуществлять     текущий     и итоговый            контроль,            оценку           и коррекцию   собственной   деятельности, принимать   решения   в   стандартных   и нестандартных       ситуациях       и       нести ответственность    за    результаты    своей работы     оказании первой медицинской помощи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Экспертное наблюдение и оценка деятельности            обучаемого           в процессе освоения образовательной     программы     на практических           занятиях,          при выполнении              индивидуальных домашних       заданий,       работ       по учебной         и         производственной практике</w:t>
            </w:r>
          </w:p>
        </w:tc>
      </w:tr>
      <w:tr w:rsidR="00721752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4.  Осуществлять  поиск информации,    необходимой для эффективного выполнения профессиональных задач</w:t>
            </w:r>
          </w:p>
        </w:tc>
        <w:tc>
          <w:tcPr>
            <w:tcW w:w="354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Оперативность  поиска и использования   необходимой  информации  для             качественного выполнения   профессиональных   задач, профессионального и личностного развития.</w:t>
            </w:r>
            <w:r>
              <w:rPr>
                <w:sz w:val="22"/>
                <w:szCs w:val="22"/>
              </w:rPr>
              <w:t xml:space="preserve"> Широта    </w:t>
            </w:r>
            <w:r w:rsidRPr="00613375">
              <w:rPr>
                <w:sz w:val="22"/>
                <w:szCs w:val="22"/>
              </w:rPr>
              <w:t>использования        различных источников         информации,         включая электронные.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line="270" w:lineRule="atLeast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Экспертное наблюдение и оценка деятельности            обучаемого           в процесс</w:t>
            </w:r>
            <w:r>
              <w:rPr>
                <w:sz w:val="22"/>
                <w:szCs w:val="22"/>
              </w:rPr>
              <w:t xml:space="preserve">е </w:t>
            </w:r>
            <w:r w:rsidRPr="00613375">
              <w:rPr>
                <w:sz w:val="22"/>
                <w:szCs w:val="22"/>
              </w:rPr>
              <w:t>освоения образовательной     программы     на практических           занятиях,          при выполнении              индивидуальных домашних       заданий,       работ       по учебной         и         производственной практике</w:t>
            </w:r>
          </w:p>
        </w:tc>
      </w:tr>
      <w:tr w:rsidR="00721752" w:rsidRPr="00613375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5. Использовать информационно-коммуникационные технологии                                                 в профессиональной деятельности</w:t>
            </w:r>
          </w:p>
        </w:tc>
        <w:tc>
          <w:tcPr>
            <w:tcW w:w="3544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Оперативность                   и                   точность</w:t>
            </w:r>
            <w:r>
              <w:rPr>
                <w:sz w:val="22"/>
                <w:szCs w:val="22"/>
              </w:rPr>
              <w:t xml:space="preserve"> </w:t>
            </w:r>
            <w:r w:rsidRPr="00613375">
              <w:rPr>
                <w:sz w:val="22"/>
                <w:szCs w:val="22"/>
              </w:rPr>
              <w:t xml:space="preserve">использования                                           различных программных              </w:t>
            </w:r>
            <w:r>
              <w:rPr>
                <w:sz w:val="22"/>
                <w:szCs w:val="22"/>
              </w:rPr>
              <w:t xml:space="preserve">    обеспечений  </w:t>
            </w:r>
            <w:r w:rsidRPr="00613375">
              <w:rPr>
                <w:sz w:val="22"/>
                <w:szCs w:val="22"/>
              </w:rPr>
              <w:t xml:space="preserve"> и специализированных              программных приложени</w:t>
            </w:r>
            <w:r>
              <w:rPr>
                <w:sz w:val="22"/>
                <w:szCs w:val="22"/>
              </w:rPr>
              <w:t xml:space="preserve">й              для </w:t>
            </w:r>
            <w:r w:rsidRPr="00613375">
              <w:rPr>
                <w:sz w:val="22"/>
                <w:szCs w:val="22"/>
              </w:rPr>
              <w:t>качественного выполнения профессиональных задач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Экспертное наблюдение и оценка испол</w:t>
            </w:r>
            <w:r>
              <w:rPr>
                <w:sz w:val="22"/>
                <w:szCs w:val="22"/>
              </w:rPr>
              <w:t xml:space="preserve">ьзования </w:t>
            </w:r>
            <w:r w:rsidRPr="00613375">
              <w:rPr>
                <w:sz w:val="22"/>
                <w:szCs w:val="22"/>
              </w:rPr>
              <w:t>обучаемым информационных     технологий     в процессе                                               освоения образовательной     программы     на практических     занятиях,     в     ходе компьютерного             тестирования, подготовки                             электронных презентаций,       при       выполнении индивидуальных                    домашних заданий,     работ     по     учебной     и производственной практике.</w:t>
            </w:r>
          </w:p>
        </w:tc>
      </w:tr>
      <w:tr w:rsidR="00721752" w:rsidRPr="00613375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6.   Работать   в   команде, эффективно        общаться        с коллегами,      руководством, клиентами</w:t>
            </w:r>
          </w:p>
        </w:tc>
        <w:tc>
          <w:tcPr>
            <w:tcW w:w="3544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Коммуникабельность                                       при взаимодействии         с          обучающимися, преподавателями,                руководителями практики   в   ходе   обучения   и   членами бригады.</w:t>
            </w:r>
          </w:p>
        </w:tc>
        <w:tc>
          <w:tcPr>
            <w:tcW w:w="4454" w:type="dxa"/>
          </w:tcPr>
          <w:p w:rsidR="00721752" w:rsidRPr="00613375" w:rsidRDefault="00721752" w:rsidP="00E21E08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Экспертное наблюдение</w:t>
            </w:r>
            <w:r>
              <w:rPr>
                <w:sz w:val="22"/>
                <w:szCs w:val="22"/>
              </w:rPr>
              <w:t xml:space="preserve"> и оценка коммуникативной   </w:t>
            </w:r>
            <w:r w:rsidRPr="00613375">
              <w:rPr>
                <w:sz w:val="22"/>
                <w:szCs w:val="22"/>
              </w:rPr>
              <w:t>деяте</w:t>
            </w:r>
            <w:r>
              <w:rPr>
                <w:sz w:val="22"/>
                <w:szCs w:val="22"/>
              </w:rPr>
              <w:t xml:space="preserve">льности обучающегося  в </w:t>
            </w:r>
            <w:r w:rsidRPr="00613375">
              <w:rPr>
                <w:sz w:val="22"/>
                <w:szCs w:val="22"/>
              </w:rPr>
              <w:t>процессе освоения                        обр</w:t>
            </w:r>
            <w:r>
              <w:rPr>
                <w:sz w:val="22"/>
                <w:szCs w:val="22"/>
              </w:rPr>
              <w:t xml:space="preserve">азовательной программы </w:t>
            </w:r>
            <w:r w:rsidRPr="00613375">
              <w:rPr>
                <w:sz w:val="22"/>
                <w:szCs w:val="22"/>
              </w:rPr>
              <w:t xml:space="preserve">на          практических занятиях,   при   выполнении   работ по   учебной   и   производственной практике, а также при подготовке и                 </w:t>
            </w:r>
            <w:r>
              <w:rPr>
                <w:sz w:val="22"/>
                <w:szCs w:val="22"/>
              </w:rPr>
              <w:t xml:space="preserve">   проведении </w:t>
            </w:r>
            <w:r w:rsidRPr="00613375">
              <w:rPr>
                <w:sz w:val="22"/>
                <w:szCs w:val="22"/>
              </w:rPr>
              <w:t xml:space="preserve"> учебно-воспитательных              мероприятий различной тематики.</w:t>
            </w:r>
          </w:p>
        </w:tc>
      </w:tr>
      <w:tr w:rsidR="00721752" w:rsidRPr="00613375" w:rsidTr="00E21E08">
        <w:tc>
          <w:tcPr>
            <w:tcW w:w="2518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544" w:type="dxa"/>
          </w:tcPr>
          <w:p w:rsidR="00721752" w:rsidRPr="00613375" w:rsidRDefault="00721752" w:rsidP="00A74483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Соблюдение правил внутреннего распорядка ОУ.</w:t>
            </w:r>
          </w:p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Ориентация на воинскую службу с учётом профессиональных знаний. Соблюдение техники безопасности</w:t>
            </w:r>
          </w:p>
        </w:tc>
        <w:tc>
          <w:tcPr>
            <w:tcW w:w="4454" w:type="dxa"/>
          </w:tcPr>
          <w:p w:rsidR="00721752" w:rsidRPr="00613375" w:rsidRDefault="00721752" w:rsidP="0061337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613375">
              <w:rPr>
                <w:sz w:val="22"/>
                <w:szCs w:val="22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:rsidR="00721752" w:rsidRDefault="00721752" w:rsidP="00A74483">
      <w:pPr>
        <w:pStyle w:val="NormalWeb"/>
        <w:spacing w:before="0" w:beforeAutospacing="0" w:after="0" w:afterAutospacing="0"/>
        <w:jc w:val="both"/>
      </w:pPr>
    </w:p>
    <w:p w:rsidR="00721752" w:rsidRPr="00A74483" w:rsidRDefault="00721752" w:rsidP="00A74483">
      <w:pPr>
        <w:pStyle w:val="NormalWeb"/>
        <w:spacing w:before="0" w:beforeAutospacing="0" w:after="0" w:afterAutospacing="0"/>
        <w:jc w:val="both"/>
      </w:pPr>
      <w:r w:rsidRPr="00A74483">
        <w:t>Итоговая   аттестация   по   профессиональному   модулю   квалификационный   экзамен или защита квалификационной работы</w:t>
      </w:r>
      <w:r>
        <w:t>.</w:t>
      </w:r>
    </w:p>
    <w:p w:rsidR="00721752" w:rsidRPr="00A74483" w:rsidRDefault="00721752" w:rsidP="00A74483">
      <w:pPr>
        <w:pStyle w:val="NormalWeb"/>
        <w:spacing w:before="0" w:beforeAutospacing="0" w:after="0" w:afterAutospacing="0"/>
        <w:jc w:val="both"/>
      </w:pPr>
      <w:r w:rsidRPr="00A74483">
        <w:t>К выпускным квалификационным экзаменам по профессии допускаются выпускники:</w:t>
      </w:r>
    </w:p>
    <w:p w:rsidR="00721752" w:rsidRPr="00A74483" w:rsidRDefault="00721752" w:rsidP="00A74483">
      <w:pPr>
        <w:pStyle w:val="NormalWeb"/>
        <w:spacing w:before="0" w:beforeAutospacing="0" w:after="0" w:afterAutospacing="0"/>
        <w:jc w:val="both"/>
      </w:pPr>
      <w:r w:rsidRPr="00A74483">
        <w:t>-выполнившие все требования к минимуму содержания и уровню подготовки по основной профессиональной образовательной программе и</w:t>
      </w:r>
      <w:r>
        <w:t xml:space="preserve"> </w:t>
      </w:r>
      <w:r w:rsidRPr="00A74483">
        <w:t>успешно прошедшие все промежуточные аттестационные испытания, предусмотренные базисным учебным планом;</w:t>
      </w:r>
    </w:p>
    <w:p w:rsidR="00721752" w:rsidRPr="00A74483" w:rsidRDefault="00721752" w:rsidP="00A74483">
      <w:pPr>
        <w:pStyle w:val="NormalWeb"/>
        <w:spacing w:before="0" w:beforeAutospacing="0" w:after="0" w:afterAutospacing="0"/>
        <w:jc w:val="both"/>
      </w:pPr>
      <w:r w:rsidRPr="00A74483">
        <w:t>-прошедшие все виды учебной (производственной) (по профилю специальности) практи</w:t>
      </w:r>
      <w:r>
        <w:t>ки.</w:t>
      </w:r>
    </w:p>
    <w:p w:rsidR="00721752" w:rsidRPr="00A74483" w:rsidRDefault="00721752" w:rsidP="00A74483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4. Перспективы развития центра: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Предметом инновационной деятельности педагогического коллектива центра является изменение содержания образования и внедрение современных образовательных технологий на основе компетентностного подхода, направленного на формирование самостоятельной деятельности обучающихся.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Для реализации образовательных программ центра в образовательном процессе используются современные образовательные технологии, (в том числе информационно-коммуникационные): личностно-ориентированные технологии.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Эти технологии обогащают образовательный процесс за счёт внедрения активных, аналитических, коммуникативных способов обучения; обеспечивают связь теории и фундаментального подхода в науке с практикой и прикладными исследованиями; обеспечивают становление аналитических, организационных, проектных, коммуникативных навыков, универсальных учебных действий.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4.1. Условия реализации образовательной программы: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Организационно-педагогические условия: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Центр работает согласно утвержденному режиму дня, по графику шестидневной недели, в две смены. В группах проводятся сдвоенные уроки. Между учебными занятиями устанавливаются перерывы продолжительностью в 15 минут.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Основной формой организации обучения является классно-урочная с элементами лекционно-семинарских и курсовых, лабораторно-практических занятий, производственное обучение.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Педагогические технологии</w:t>
      </w:r>
      <w:r>
        <w:t>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Общей особенностью используемых технологий обучения является ориентация на развитие: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самостоятельности мышления;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исследовательских умений в практико-ориентированной деятельности;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умения аргументировать свою позицию;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умения публично представлять результаты самостоятельно выполненных творческих работ;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потребности в самообразовании.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Образовательный процесс на уровне профессиональной подготовки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 и ее профиля. В качестве ведущих технологий используются традиционные и инновационные.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В образовательном процессе на уровне среднего общего образования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•</w:t>
      </w:r>
      <w:r w:rsidRPr="00130E6C">
        <w:tab/>
        <w:t>формы обучения, используемые в центре:  лекции, семинары, практические работы и т.п.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•</w:t>
      </w:r>
      <w:r w:rsidRPr="00130E6C">
        <w:tab/>
        <w:t>исследовательская деятельность учащихся и презентация полученных результатов;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•</w:t>
      </w:r>
      <w:r w:rsidRPr="00130E6C">
        <w:tab/>
        <w:t>самостоятельная образовательная деятельность учащихся, как планируемая учителем, так и планируемая самим обучающимся;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•</w:t>
      </w:r>
      <w:r w:rsidRPr="00130E6C">
        <w:tab/>
        <w:t>групповые и индивидуальные формы образовательной деятельности;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•</w:t>
      </w:r>
      <w:r w:rsidRPr="00130E6C">
        <w:tab/>
        <w:t>повышение уровня организационной и коммуникативной компетентности путем участия в организации научно-практических конференциях.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Общей чертой используемых в центре технологий обучения является ориентация на развитие: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самостоятельности и креативности мышления;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исследовательских умений в теоретической и научно-практической деятельности;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коммуникативной культуры, т.е. умение участвовать в коллективном поиске, аргументировать свою позицию, публично представлять результаты творческих работ;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умений рефлексии и саморефлексии, волевых качеств;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потребности в непрерывном образовании.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Для реализации учебных планов центр имеет необходимое кадровое, методическое и материально-техническое обеспечение. Учебные планы дают возможность расширить содержание образования, предполагают удовлетворение образовательных потребностей обучающихся, способствуют повышению качества технологической подготовки, создают необходимые условия для самоопределения, ранней профилизации и развития творческих способностей.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Педагогами  центра создаются наиболее комфортные условия пребывания обучающихся на занятиях;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Одним из приоритетных направлений является развитие познавательного интереса и рост интеллектуального уровня учащихся.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4.2. Формы контроля и учета достижений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Основные формы аттестации достижений учащихся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текущая успеваемость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контрольные и диагностические работы по предмету учебного плана;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срезовые работы после изученной темы;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тесты;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зачеты;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- рефераты, творческие работы.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Все формы промежуточной аттестации личностных достижений учащихся, характеризующих их успехи в учебной и внеучебной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</w:t>
      </w:r>
    </w:p>
    <w:p w:rsidR="00721752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4.3. Модель выпускника: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Основными параметрами, проверяемыми при оценке качества профессиональной подготовки обучающихся, являются содержательные элементы деятельности, указанные в квалификационной характеристике по профессии (специальности).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 С целью овладения указанным видом профессиональной деятельности и соответствующими общими и профессиональными компетенциями в ходе освоения профессионального модуля, а также в результате изучения его обучающийся должен: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иметь теоретическую подготовку для выполнения следующих работ:</w:t>
      </w:r>
    </w:p>
    <w:p w:rsidR="00721752" w:rsidRDefault="00721752" w:rsidP="00257B14">
      <w:pPr>
        <w:ind w:firstLine="567"/>
        <w:jc w:val="both"/>
        <w:rPr>
          <w:sz w:val="24"/>
          <w:szCs w:val="24"/>
        </w:rPr>
      </w:pPr>
      <w:r w:rsidRPr="00726404">
        <w:rPr>
          <w:sz w:val="24"/>
          <w:szCs w:val="24"/>
        </w:rPr>
        <w:t xml:space="preserve">В результате обучения учащийся </w:t>
      </w:r>
    </w:p>
    <w:p w:rsidR="00721752" w:rsidRPr="00096FB2" w:rsidRDefault="00721752" w:rsidP="00096FB2">
      <w:pPr>
        <w:jc w:val="both"/>
        <w:rPr>
          <w:sz w:val="24"/>
          <w:szCs w:val="24"/>
        </w:rPr>
      </w:pPr>
      <w:r w:rsidRPr="00096FB2">
        <w:rPr>
          <w:sz w:val="24"/>
          <w:szCs w:val="24"/>
        </w:rPr>
        <w:t>должен знать:</w:t>
      </w:r>
    </w:p>
    <w:p w:rsidR="00721752" w:rsidRPr="00726404" w:rsidRDefault="00721752" w:rsidP="00257B14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основы организации и содержание труда младшей сестры милосердия, правила внутреннего распорядка в учреждениях здравоохранения;</w:t>
      </w:r>
    </w:p>
    <w:p w:rsidR="00721752" w:rsidRPr="00726404" w:rsidRDefault="00721752" w:rsidP="00257B14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основы общего ухода за больными разных возрастных групп;</w:t>
      </w:r>
    </w:p>
    <w:p w:rsidR="00721752" w:rsidRPr="00726404" w:rsidRDefault="00721752" w:rsidP="00257B14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правила оказания первой помощи;</w:t>
      </w:r>
    </w:p>
    <w:p w:rsidR="00721752" w:rsidRPr="00726404" w:rsidRDefault="00721752" w:rsidP="00257B14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основы санитарии и гигиены; соблюдение санитарно-гигиенического режима в учреждении;</w:t>
      </w:r>
    </w:p>
    <w:p w:rsidR="00721752" w:rsidRPr="00726404" w:rsidRDefault="00721752" w:rsidP="00096FB2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способы уборки и обработки закреплённых помещений с их оборудованием, инвентарём;</w:t>
      </w:r>
    </w:p>
    <w:p w:rsidR="00721752" w:rsidRDefault="00721752" w:rsidP="00096FB2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>- правила эксплуатации средств малой механизации.</w:t>
      </w:r>
    </w:p>
    <w:p w:rsidR="00721752" w:rsidRPr="00096FB2" w:rsidRDefault="00721752" w:rsidP="00096FB2">
      <w:pPr>
        <w:jc w:val="both"/>
        <w:rPr>
          <w:sz w:val="24"/>
          <w:szCs w:val="24"/>
        </w:rPr>
      </w:pPr>
      <w:r w:rsidRPr="00726404">
        <w:rPr>
          <w:sz w:val="24"/>
          <w:szCs w:val="24"/>
        </w:rPr>
        <w:t xml:space="preserve"> </w:t>
      </w:r>
      <w:r w:rsidRPr="00096FB2">
        <w:rPr>
          <w:sz w:val="24"/>
          <w:szCs w:val="24"/>
        </w:rPr>
        <w:t>должен уметь:</w:t>
      </w:r>
    </w:p>
    <w:p w:rsidR="00721752" w:rsidRPr="00726404" w:rsidRDefault="00721752" w:rsidP="00096FB2">
      <w:pPr>
        <w:pStyle w:val="NormalWeb"/>
        <w:spacing w:before="0" w:beforeAutospacing="0" w:after="0" w:afterAutospacing="0"/>
        <w:jc w:val="both"/>
      </w:pPr>
      <w:r>
        <w:t>-о</w:t>
      </w:r>
      <w:r w:rsidRPr="00726404">
        <w:t>казывать помощь в доставке больных в лечебные, профилактические, диагностические и др</w:t>
      </w:r>
      <w:r>
        <w:t>угие учреждения здравоохранения;</w:t>
      </w:r>
    </w:p>
    <w:p w:rsidR="00721752" w:rsidRDefault="00721752" w:rsidP="00096FB2">
      <w:pPr>
        <w:pStyle w:val="NormalWeb"/>
        <w:spacing w:before="0" w:beforeAutospacing="0" w:after="0" w:afterAutospacing="0"/>
        <w:jc w:val="both"/>
      </w:pPr>
      <w:r>
        <w:t>-о</w:t>
      </w:r>
      <w:r w:rsidRPr="00726404">
        <w:t>беспечивать общий уход за больными разных возр</w:t>
      </w:r>
      <w:r>
        <w:t>астных групп;</w:t>
      </w:r>
    </w:p>
    <w:p w:rsidR="00721752" w:rsidRDefault="00721752" w:rsidP="00096FB2">
      <w:pPr>
        <w:pStyle w:val="NormalWeb"/>
        <w:spacing w:before="0" w:beforeAutospacing="0" w:after="0" w:afterAutospacing="0"/>
        <w:jc w:val="both"/>
      </w:pPr>
      <w:r>
        <w:t>-о</w:t>
      </w:r>
      <w:r w:rsidRPr="00726404">
        <w:t>казывать помощь медицинскому персоналу при проведении лечебных, профилактиче</w:t>
      </w:r>
      <w:r>
        <w:t>ских и диагностических процедур;</w:t>
      </w:r>
    </w:p>
    <w:p w:rsidR="00721752" w:rsidRDefault="00721752" w:rsidP="00096FB2">
      <w:pPr>
        <w:pStyle w:val="NormalWeb"/>
        <w:spacing w:before="0" w:beforeAutospacing="0" w:after="0" w:afterAutospacing="0"/>
        <w:jc w:val="both"/>
      </w:pPr>
      <w:r>
        <w:t>-с</w:t>
      </w:r>
      <w:r w:rsidRPr="00726404">
        <w:t>одержать в соответствии с санитарно-гигиеническими требованиями закреплённые помещения и оборудование; проводить необходимую обработку медицинских инструментов, пред</w:t>
      </w:r>
      <w:r>
        <w:t>метов ухода за больными, посуду.</w:t>
      </w:r>
    </w:p>
    <w:p w:rsidR="00721752" w:rsidRDefault="00721752" w:rsidP="00096FB2">
      <w:pPr>
        <w:pStyle w:val="NormalWeb"/>
        <w:spacing w:before="0" w:beforeAutospacing="0" w:after="0" w:afterAutospacing="0"/>
        <w:jc w:val="both"/>
      </w:pPr>
      <w:r>
        <w:t>-к</w:t>
      </w:r>
      <w:r w:rsidRPr="00726404">
        <w:t>онтролировать выполнение больными правил внут</w:t>
      </w:r>
      <w:r>
        <w:t>реннего распорядка в учреждении.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-с</w:t>
      </w:r>
      <w:r w:rsidRPr="00726404">
        <w:t>облюдать правила безопасности жизнедеятельности своих подопечных и собственных правил безопасности труда.</w:t>
      </w:r>
    </w:p>
    <w:p w:rsidR="00721752" w:rsidRPr="00130E6C" w:rsidRDefault="00721752" w:rsidP="00096FB2">
      <w:pPr>
        <w:pStyle w:val="NormalWeb"/>
        <w:spacing w:before="0" w:beforeAutospacing="0" w:after="0" w:afterAutospacing="0"/>
        <w:jc w:val="center"/>
      </w:pPr>
      <w:r w:rsidRPr="00130E6C">
        <w:t>4.4. Ожидаемый результат программы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В основе дальнейшего развития центра, лежит реализация в полном объеме образовательных программ профессиональной подготовки, которые направлены на  формирование личности способной самостоятельно проектировать свой жизненный путь, разрешать жизненные ситуации. 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Для этого в центре имеются достаточные условия: оснащенная материально-техническая база, квалифицированные кадры.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Результаты: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1. </w:t>
      </w:r>
      <w:r>
        <w:t>п</w:t>
      </w:r>
      <w:r w:rsidRPr="00130E6C">
        <w:t>овышение качества, доступности предоставляемых образовательных услуг</w:t>
      </w:r>
      <w:r>
        <w:t>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2.о</w:t>
      </w:r>
      <w:r w:rsidRPr="00130E6C">
        <w:t>риентация молодежи на обеспечение самоопределения личности, создание условий для её самореализации;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3.у</w:t>
      </w:r>
      <w:r w:rsidRPr="00130E6C">
        <w:t>довлетворение образовательных потребностей населения в подготовке и переподготовке   специалистов различного профиля;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4.с</w:t>
      </w:r>
      <w:r w:rsidRPr="00130E6C">
        <w:t>оздание и организация учебно-производственного комплекса для прохождения производственной практики учащихся;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 xml:space="preserve">5. </w:t>
      </w:r>
      <w:r>
        <w:t>п</w:t>
      </w:r>
      <w:r w:rsidRPr="00130E6C">
        <w:t>одготовка кадров с освоением новых специальностей, повышение квалификации;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6.о</w:t>
      </w:r>
      <w:r w:rsidRPr="00130E6C">
        <w:t>существление профессиональной подготовки учащихся по договорам и совместно с предприятиями, организациями.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>
        <w:t>7. у</w:t>
      </w:r>
      <w:r w:rsidRPr="00130E6C">
        <w:t>совершенствование модели организации предпрофильной подготовки и профессионального  самоопределения.</w:t>
      </w:r>
    </w:p>
    <w:p w:rsidR="00721752" w:rsidRPr="00130E6C" w:rsidRDefault="00721752" w:rsidP="00096FB2">
      <w:pPr>
        <w:pStyle w:val="NormalWeb"/>
        <w:spacing w:before="0" w:beforeAutospacing="0" w:after="0" w:afterAutospacing="0"/>
        <w:jc w:val="center"/>
      </w:pPr>
      <w:r w:rsidRPr="00130E6C">
        <w:t>4.5. Управление реализацией программы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  <w:r w:rsidRPr="00130E6C">
        <w:t>Управление реализацией образовательной программы проводится согласно Положению о проведении мониторинга качества образования в МАУ «ЦПТО МУГ». Мониторинг проводится планомерно, с использованием различных технологий, методов, способов, диагностических методик, образующих систему мониторинга, включающую стартовую, промежуточную и финишную формы.</w:t>
      </w: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p w:rsidR="00721752" w:rsidRPr="00130E6C" w:rsidRDefault="00721752" w:rsidP="00130E6C">
      <w:pPr>
        <w:pStyle w:val="NormalWeb"/>
        <w:spacing w:before="0" w:beforeAutospacing="0" w:after="0" w:afterAutospacing="0"/>
        <w:jc w:val="both"/>
      </w:pPr>
    </w:p>
    <w:sectPr w:rsidR="00721752" w:rsidRPr="00130E6C" w:rsidSect="00E33131">
      <w:headerReference w:type="even" r:id="rId7"/>
      <w:footerReference w:type="default" r:id="rId8"/>
      <w:type w:val="continuous"/>
      <w:pgSz w:w="11906" w:h="16838"/>
      <w:pgMar w:top="719" w:right="706" w:bottom="1134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752" w:rsidRDefault="00721752" w:rsidP="003A6301">
      <w:r>
        <w:separator/>
      </w:r>
    </w:p>
  </w:endnote>
  <w:endnote w:type="continuationSeparator" w:id="0">
    <w:p w:rsidR="00721752" w:rsidRDefault="00721752" w:rsidP="003A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752" w:rsidRDefault="00721752">
    <w:pPr>
      <w:pStyle w:val="Footer"/>
      <w:jc w:val="right"/>
    </w:pPr>
    <w:fldSimple w:instr=" PAGE   \* MERGEFORMAT ">
      <w:r>
        <w:rPr>
          <w:noProof/>
        </w:rPr>
        <w:t>22</w:t>
      </w:r>
    </w:fldSimple>
  </w:p>
  <w:p w:rsidR="00721752" w:rsidRDefault="007217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752" w:rsidRDefault="00721752" w:rsidP="003A6301">
      <w:r>
        <w:separator/>
      </w:r>
    </w:p>
  </w:footnote>
  <w:footnote w:type="continuationSeparator" w:id="0">
    <w:p w:rsidR="00721752" w:rsidRDefault="00721752" w:rsidP="003A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752" w:rsidRDefault="0072175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33.2pt;margin-top:65.4pt;width:324.7pt;height:42.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" filled="f" stroked="f">
          <v:textbox style="mso-next-textbox:#Text Box 1;mso-fit-shape-to-text:t" inset="0,0,0,0">
            <w:txbxContent>
              <w:p w:rsidR="00721752" w:rsidRDefault="00721752">
                <w:pPr>
                  <w:pStyle w:val="a2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Pr="00026997">
                    <w:rPr>
                      <w:rStyle w:val="TimesNewRoman"/>
                      <w:noProof/>
                      <w:lang w:eastAsia="ru-RU"/>
                    </w:rPr>
                    <w:t>4</w:t>
                  </w:r>
                </w:fldSimple>
                <w:r>
                  <w:rPr>
                    <w:rStyle w:val="TimesNewRoman"/>
                  </w:rPr>
                  <w:t>. Тематический план и программа</w:t>
                </w:r>
              </w:p>
              <w:p w:rsidR="00721752" w:rsidRDefault="00721752">
                <w:pPr>
                  <w:pStyle w:val="a2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"/>
                  </w:rPr>
                  <w:t>специальной технологии II класс</w:t>
                </w:r>
              </w:p>
              <w:p w:rsidR="00721752" w:rsidRDefault="00721752">
                <w:pPr>
                  <w:pStyle w:val="a2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TimesNewRoman"/>
                  </w:rPr>
                  <w:t>Тематический план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3A5898"/>
    <w:lvl w:ilvl="0">
      <w:numFmt w:val="bullet"/>
      <w:lvlText w:val="*"/>
      <w:lvlJc w:val="left"/>
    </w:lvl>
  </w:abstractNum>
  <w:abstractNum w:abstractNumId="1">
    <w:nsid w:val="090B18FE"/>
    <w:multiLevelType w:val="multilevel"/>
    <w:tmpl w:val="155AA1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>
    <w:nsid w:val="12F15306"/>
    <w:multiLevelType w:val="hybridMultilevel"/>
    <w:tmpl w:val="AB4AC97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686370A"/>
    <w:multiLevelType w:val="hybridMultilevel"/>
    <w:tmpl w:val="E0024706"/>
    <w:lvl w:ilvl="0" w:tplc="A0BCE5E4">
      <w:start w:val="1"/>
      <w:numFmt w:val="decimal"/>
      <w:lvlText w:val="%1."/>
      <w:lvlJc w:val="left"/>
      <w:pPr>
        <w:ind w:left="847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17A55C10"/>
    <w:multiLevelType w:val="hybridMultilevel"/>
    <w:tmpl w:val="F88CBFB4"/>
    <w:lvl w:ilvl="0" w:tplc="8E6EBD98">
      <w:numFmt w:val="bullet"/>
      <w:lvlText w:val="♦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0051AB4"/>
    <w:multiLevelType w:val="hybridMultilevel"/>
    <w:tmpl w:val="0784A088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>
    <w:nsid w:val="222350BF"/>
    <w:multiLevelType w:val="hybridMultilevel"/>
    <w:tmpl w:val="4BEA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5B3E7D"/>
    <w:multiLevelType w:val="multilevel"/>
    <w:tmpl w:val="EC1EEB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526916"/>
    <w:multiLevelType w:val="multilevel"/>
    <w:tmpl w:val="11C27B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2B0D4298"/>
    <w:multiLevelType w:val="multilevel"/>
    <w:tmpl w:val="F2CE7CE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0">
    <w:nsid w:val="316525E2"/>
    <w:multiLevelType w:val="hybridMultilevel"/>
    <w:tmpl w:val="EBDA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470699"/>
    <w:multiLevelType w:val="hybridMultilevel"/>
    <w:tmpl w:val="34E0F8C0"/>
    <w:lvl w:ilvl="0" w:tplc="8E6EBD98">
      <w:numFmt w:val="bullet"/>
      <w:lvlText w:val="♦"/>
      <w:lvlJc w:val="left"/>
      <w:pPr>
        <w:ind w:left="1291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D043A0"/>
    <w:multiLevelType w:val="hybridMultilevel"/>
    <w:tmpl w:val="390AA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82536"/>
    <w:multiLevelType w:val="multilevel"/>
    <w:tmpl w:val="7F4632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0F70013"/>
    <w:multiLevelType w:val="hybridMultilevel"/>
    <w:tmpl w:val="B44C4DA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F91290"/>
    <w:multiLevelType w:val="hybridMultilevel"/>
    <w:tmpl w:val="9C6A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01328"/>
    <w:multiLevelType w:val="multilevel"/>
    <w:tmpl w:val="28EE8F0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4A745AC"/>
    <w:multiLevelType w:val="multilevel"/>
    <w:tmpl w:val="11C27B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8">
    <w:nsid w:val="5A790EF8"/>
    <w:multiLevelType w:val="hybridMultilevel"/>
    <w:tmpl w:val="9DD6BC0E"/>
    <w:lvl w:ilvl="0" w:tplc="F6E2C114">
      <w:start w:val="5"/>
      <w:numFmt w:val="bullet"/>
      <w:lvlText w:val="-"/>
      <w:lvlJc w:val="left"/>
      <w:pPr>
        <w:ind w:left="9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D512F0E"/>
    <w:multiLevelType w:val="hybridMultilevel"/>
    <w:tmpl w:val="AA200A8E"/>
    <w:lvl w:ilvl="0" w:tplc="41583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624CF4"/>
    <w:multiLevelType w:val="hybridMultilevel"/>
    <w:tmpl w:val="CB1CA56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4461A6D"/>
    <w:multiLevelType w:val="hybridMultilevel"/>
    <w:tmpl w:val="133C22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8"/>
  </w:num>
  <w:num w:numId="8">
    <w:abstractNumId w:val="2"/>
  </w:num>
  <w:num w:numId="9">
    <w:abstractNumId w:val="5"/>
  </w:num>
  <w:num w:numId="10">
    <w:abstractNumId w:val="4"/>
  </w:num>
  <w:num w:numId="11">
    <w:abstractNumId w:val="11"/>
  </w:num>
  <w:num w:numId="12">
    <w:abstractNumId w:val="14"/>
  </w:num>
  <w:num w:numId="13">
    <w:abstractNumId w:val="16"/>
  </w:num>
  <w:num w:numId="14">
    <w:abstractNumId w:val="7"/>
  </w:num>
  <w:num w:numId="15">
    <w:abstractNumId w:val="13"/>
  </w:num>
  <w:num w:numId="16">
    <w:abstractNumId w:val="21"/>
  </w:num>
  <w:num w:numId="17">
    <w:abstractNumId w:val="15"/>
  </w:num>
  <w:num w:numId="18">
    <w:abstractNumId w:val="1"/>
  </w:num>
  <w:num w:numId="19">
    <w:abstractNumId w:val="10"/>
  </w:num>
  <w:num w:numId="20">
    <w:abstractNumId w:val="3"/>
  </w:num>
  <w:num w:numId="21">
    <w:abstractNumId w:val="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568D"/>
    <w:rsid w:val="0000358C"/>
    <w:rsid w:val="0001649E"/>
    <w:rsid w:val="000238A6"/>
    <w:rsid w:val="000248F5"/>
    <w:rsid w:val="00026997"/>
    <w:rsid w:val="00030734"/>
    <w:rsid w:val="00030E8A"/>
    <w:rsid w:val="00046722"/>
    <w:rsid w:val="00051B97"/>
    <w:rsid w:val="00051C4B"/>
    <w:rsid w:val="00054D6F"/>
    <w:rsid w:val="000675CF"/>
    <w:rsid w:val="00077796"/>
    <w:rsid w:val="00082A23"/>
    <w:rsid w:val="000863E8"/>
    <w:rsid w:val="00091E40"/>
    <w:rsid w:val="00092B3A"/>
    <w:rsid w:val="00096FB2"/>
    <w:rsid w:val="000C3209"/>
    <w:rsid w:val="000C3AFE"/>
    <w:rsid w:val="000D0669"/>
    <w:rsid w:val="000D4B8D"/>
    <w:rsid w:val="000E4CBA"/>
    <w:rsid w:val="000F4DBF"/>
    <w:rsid w:val="000F6868"/>
    <w:rsid w:val="000F7829"/>
    <w:rsid w:val="000F7E4C"/>
    <w:rsid w:val="00113A4C"/>
    <w:rsid w:val="00113C67"/>
    <w:rsid w:val="00120930"/>
    <w:rsid w:val="0013039C"/>
    <w:rsid w:val="00130E6C"/>
    <w:rsid w:val="00131D17"/>
    <w:rsid w:val="00141F2C"/>
    <w:rsid w:val="00153717"/>
    <w:rsid w:val="001727D2"/>
    <w:rsid w:val="00172F32"/>
    <w:rsid w:val="0017794D"/>
    <w:rsid w:val="00185338"/>
    <w:rsid w:val="001A41F8"/>
    <w:rsid w:val="001A7A35"/>
    <w:rsid w:val="001C08D5"/>
    <w:rsid w:val="001D568D"/>
    <w:rsid w:val="001D56A1"/>
    <w:rsid w:val="001E1F81"/>
    <w:rsid w:val="001F1F40"/>
    <w:rsid w:val="001F422E"/>
    <w:rsid w:val="00203E12"/>
    <w:rsid w:val="0020566C"/>
    <w:rsid w:val="00213669"/>
    <w:rsid w:val="002206FC"/>
    <w:rsid w:val="00236000"/>
    <w:rsid w:val="00236F76"/>
    <w:rsid w:val="00254241"/>
    <w:rsid w:val="00257516"/>
    <w:rsid w:val="00257B14"/>
    <w:rsid w:val="0026207C"/>
    <w:rsid w:val="00263CE1"/>
    <w:rsid w:val="00267192"/>
    <w:rsid w:val="00273855"/>
    <w:rsid w:val="00273D1F"/>
    <w:rsid w:val="00281AAA"/>
    <w:rsid w:val="00281BB5"/>
    <w:rsid w:val="002967B4"/>
    <w:rsid w:val="002A31AA"/>
    <w:rsid w:val="002A52A9"/>
    <w:rsid w:val="002D33A2"/>
    <w:rsid w:val="002D7C65"/>
    <w:rsid w:val="002E4BCD"/>
    <w:rsid w:val="002F795B"/>
    <w:rsid w:val="003031CC"/>
    <w:rsid w:val="00306F1A"/>
    <w:rsid w:val="00313043"/>
    <w:rsid w:val="00316BC4"/>
    <w:rsid w:val="0033436D"/>
    <w:rsid w:val="0033760C"/>
    <w:rsid w:val="00343440"/>
    <w:rsid w:val="00357BC6"/>
    <w:rsid w:val="00362F2A"/>
    <w:rsid w:val="00375795"/>
    <w:rsid w:val="003A1554"/>
    <w:rsid w:val="003A1A00"/>
    <w:rsid w:val="003A5A23"/>
    <w:rsid w:val="003A6301"/>
    <w:rsid w:val="003A79AC"/>
    <w:rsid w:val="003B152D"/>
    <w:rsid w:val="003B23EA"/>
    <w:rsid w:val="003D6617"/>
    <w:rsid w:val="003E480F"/>
    <w:rsid w:val="003E4A36"/>
    <w:rsid w:val="003F117D"/>
    <w:rsid w:val="003F4FBF"/>
    <w:rsid w:val="003F57DA"/>
    <w:rsid w:val="0040041F"/>
    <w:rsid w:val="00404066"/>
    <w:rsid w:val="004118E8"/>
    <w:rsid w:val="0041685C"/>
    <w:rsid w:val="00422B0C"/>
    <w:rsid w:val="00430339"/>
    <w:rsid w:val="004310CF"/>
    <w:rsid w:val="00437D72"/>
    <w:rsid w:val="00442002"/>
    <w:rsid w:val="00444346"/>
    <w:rsid w:val="00452678"/>
    <w:rsid w:val="004573A0"/>
    <w:rsid w:val="004601EB"/>
    <w:rsid w:val="00462EA7"/>
    <w:rsid w:val="00466BA0"/>
    <w:rsid w:val="00472F3D"/>
    <w:rsid w:val="00474EDC"/>
    <w:rsid w:val="00476AAC"/>
    <w:rsid w:val="00476E39"/>
    <w:rsid w:val="00480109"/>
    <w:rsid w:val="004C7860"/>
    <w:rsid w:val="004D517D"/>
    <w:rsid w:val="004F18CB"/>
    <w:rsid w:val="004F6F35"/>
    <w:rsid w:val="00534123"/>
    <w:rsid w:val="005376A5"/>
    <w:rsid w:val="00540EB8"/>
    <w:rsid w:val="00544B93"/>
    <w:rsid w:val="0054707F"/>
    <w:rsid w:val="005560EC"/>
    <w:rsid w:val="00557A14"/>
    <w:rsid w:val="00561F42"/>
    <w:rsid w:val="005907EA"/>
    <w:rsid w:val="005A4B75"/>
    <w:rsid w:val="005A6A36"/>
    <w:rsid w:val="005B03AE"/>
    <w:rsid w:val="005B60CF"/>
    <w:rsid w:val="005C2A11"/>
    <w:rsid w:val="005D3B22"/>
    <w:rsid w:val="005E0705"/>
    <w:rsid w:val="005E3C7B"/>
    <w:rsid w:val="005E596B"/>
    <w:rsid w:val="005F5948"/>
    <w:rsid w:val="00613375"/>
    <w:rsid w:val="006141F3"/>
    <w:rsid w:val="006264A3"/>
    <w:rsid w:val="006276C4"/>
    <w:rsid w:val="00631531"/>
    <w:rsid w:val="0064082A"/>
    <w:rsid w:val="00641C79"/>
    <w:rsid w:val="0064733A"/>
    <w:rsid w:val="0064757A"/>
    <w:rsid w:val="00663215"/>
    <w:rsid w:val="006649C3"/>
    <w:rsid w:val="006718BD"/>
    <w:rsid w:val="0068372A"/>
    <w:rsid w:val="006909C2"/>
    <w:rsid w:val="006915E5"/>
    <w:rsid w:val="006A2977"/>
    <w:rsid w:val="006C4705"/>
    <w:rsid w:val="006E2638"/>
    <w:rsid w:val="006E4E8D"/>
    <w:rsid w:val="006F31DC"/>
    <w:rsid w:val="006F34CB"/>
    <w:rsid w:val="006F7071"/>
    <w:rsid w:val="0070707D"/>
    <w:rsid w:val="00713460"/>
    <w:rsid w:val="00721752"/>
    <w:rsid w:val="00724071"/>
    <w:rsid w:val="00726404"/>
    <w:rsid w:val="0073294F"/>
    <w:rsid w:val="00744BFF"/>
    <w:rsid w:val="00745640"/>
    <w:rsid w:val="0074606E"/>
    <w:rsid w:val="007601C1"/>
    <w:rsid w:val="00762209"/>
    <w:rsid w:val="007722E5"/>
    <w:rsid w:val="00772DE8"/>
    <w:rsid w:val="007873E7"/>
    <w:rsid w:val="00794105"/>
    <w:rsid w:val="007959C4"/>
    <w:rsid w:val="007A38F3"/>
    <w:rsid w:val="007B4304"/>
    <w:rsid w:val="007B6019"/>
    <w:rsid w:val="007C5C4C"/>
    <w:rsid w:val="007F1414"/>
    <w:rsid w:val="007F69D1"/>
    <w:rsid w:val="00805C49"/>
    <w:rsid w:val="00825959"/>
    <w:rsid w:val="00834E36"/>
    <w:rsid w:val="00852763"/>
    <w:rsid w:val="00857A15"/>
    <w:rsid w:val="008664EE"/>
    <w:rsid w:val="00885CC0"/>
    <w:rsid w:val="008B4347"/>
    <w:rsid w:val="008C20D2"/>
    <w:rsid w:val="008C3023"/>
    <w:rsid w:val="008C4E75"/>
    <w:rsid w:val="008D4AFD"/>
    <w:rsid w:val="008F1A6B"/>
    <w:rsid w:val="008F2BF0"/>
    <w:rsid w:val="00900C70"/>
    <w:rsid w:val="00902DBB"/>
    <w:rsid w:val="0090301E"/>
    <w:rsid w:val="00911A27"/>
    <w:rsid w:val="009175AE"/>
    <w:rsid w:val="00927221"/>
    <w:rsid w:val="009534BC"/>
    <w:rsid w:val="00961CF4"/>
    <w:rsid w:val="00967F22"/>
    <w:rsid w:val="0098042E"/>
    <w:rsid w:val="00993422"/>
    <w:rsid w:val="00994299"/>
    <w:rsid w:val="00995DD3"/>
    <w:rsid w:val="0099701E"/>
    <w:rsid w:val="00997C70"/>
    <w:rsid w:val="009A37EB"/>
    <w:rsid w:val="009B0C11"/>
    <w:rsid w:val="009B71FC"/>
    <w:rsid w:val="009B7397"/>
    <w:rsid w:val="009C0C21"/>
    <w:rsid w:val="009C7F37"/>
    <w:rsid w:val="009E2B68"/>
    <w:rsid w:val="009E4F3C"/>
    <w:rsid w:val="009F69B0"/>
    <w:rsid w:val="009F6DB2"/>
    <w:rsid w:val="00A034E3"/>
    <w:rsid w:val="00A1171E"/>
    <w:rsid w:val="00A158A7"/>
    <w:rsid w:val="00A312E4"/>
    <w:rsid w:val="00A37458"/>
    <w:rsid w:val="00A37767"/>
    <w:rsid w:val="00A45E6F"/>
    <w:rsid w:val="00A51305"/>
    <w:rsid w:val="00A51317"/>
    <w:rsid w:val="00A60B6D"/>
    <w:rsid w:val="00A74483"/>
    <w:rsid w:val="00A7665A"/>
    <w:rsid w:val="00A85D42"/>
    <w:rsid w:val="00A8767C"/>
    <w:rsid w:val="00A94AD3"/>
    <w:rsid w:val="00AB365A"/>
    <w:rsid w:val="00AB77DB"/>
    <w:rsid w:val="00AD10F9"/>
    <w:rsid w:val="00AF101B"/>
    <w:rsid w:val="00B34159"/>
    <w:rsid w:val="00B3763D"/>
    <w:rsid w:val="00B476DB"/>
    <w:rsid w:val="00B66BFE"/>
    <w:rsid w:val="00B74415"/>
    <w:rsid w:val="00B84C86"/>
    <w:rsid w:val="00B9002C"/>
    <w:rsid w:val="00B9394A"/>
    <w:rsid w:val="00BA740A"/>
    <w:rsid w:val="00BB1131"/>
    <w:rsid w:val="00BD006C"/>
    <w:rsid w:val="00BD151A"/>
    <w:rsid w:val="00BF098B"/>
    <w:rsid w:val="00C1560F"/>
    <w:rsid w:val="00C17379"/>
    <w:rsid w:val="00C57D2C"/>
    <w:rsid w:val="00C71129"/>
    <w:rsid w:val="00C7190A"/>
    <w:rsid w:val="00C76887"/>
    <w:rsid w:val="00C8203E"/>
    <w:rsid w:val="00C9191C"/>
    <w:rsid w:val="00C94016"/>
    <w:rsid w:val="00CA07B0"/>
    <w:rsid w:val="00CB3CF0"/>
    <w:rsid w:val="00CB456E"/>
    <w:rsid w:val="00CC13DB"/>
    <w:rsid w:val="00CD0A42"/>
    <w:rsid w:val="00CD78EB"/>
    <w:rsid w:val="00D045A4"/>
    <w:rsid w:val="00D0480A"/>
    <w:rsid w:val="00D05876"/>
    <w:rsid w:val="00D17975"/>
    <w:rsid w:val="00D32A9D"/>
    <w:rsid w:val="00D35C7F"/>
    <w:rsid w:val="00D36D4F"/>
    <w:rsid w:val="00D46F25"/>
    <w:rsid w:val="00D50CBD"/>
    <w:rsid w:val="00D57530"/>
    <w:rsid w:val="00D6283B"/>
    <w:rsid w:val="00D72976"/>
    <w:rsid w:val="00D73C61"/>
    <w:rsid w:val="00D82139"/>
    <w:rsid w:val="00D84518"/>
    <w:rsid w:val="00D95509"/>
    <w:rsid w:val="00DA0B1D"/>
    <w:rsid w:val="00DA14FE"/>
    <w:rsid w:val="00DB3E0C"/>
    <w:rsid w:val="00DE4B91"/>
    <w:rsid w:val="00DF6952"/>
    <w:rsid w:val="00E01E72"/>
    <w:rsid w:val="00E21E08"/>
    <w:rsid w:val="00E26B60"/>
    <w:rsid w:val="00E33131"/>
    <w:rsid w:val="00E64369"/>
    <w:rsid w:val="00E64723"/>
    <w:rsid w:val="00E85653"/>
    <w:rsid w:val="00E95BA9"/>
    <w:rsid w:val="00EB0D84"/>
    <w:rsid w:val="00EB1A92"/>
    <w:rsid w:val="00EB2433"/>
    <w:rsid w:val="00EB4B13"/>
    <w:rsid w:val="00EC26D8"/>
    <w:rsid w:val="00EC5B42"/>
    <w:rsid w:val="00ED2AA8"/>
    <w:rsid w:val="00ED672C"/>
    <w:rsid w:val="00EE3608"/>
    <w:rsid w:val="00EE56DA"/>
    <w:rsid w:val="00EF2BF9"/>
    <w:rsid w:val="00F06188"/>
    <w:rsid w:val="00F20A3E"/>
    <w:rsid w:val="00F302D6"/>
    <w:rsid w:val="00F30438"/>
    <w:rsid w:val="00F35BD2"/>
    <w:rsid w:val="00F50BC4"/>
    <w:rsid w:val="00F50F57"/>
    <w:rsid w:val="00F62346"/>
    <w:rsid w:val="00F700B5"/>
    <w:rsid w:val="00F73481"/>
    <w:rsid w:val="00F7420C"/>
    <w:rsid w:val="00F81F61"/>
    <w:rsid w:val="00F83C2A"/>
    <w:rsid w:val="00F923EA"/>
    <w:rsid w:val="00F92E63"/>
    <w:rsid w:val="00F9615C"/>
    <w:rsid w:val="00FB280D"/>
    <w:rsid w:val="00FB662B"/>
    <w:rsid w:val="00FC37B2"/>
    <w:rsid w:val="00FD4D78"/>
    <w:rsid w:val="00FE0AC8"/>
    <w:rsid w:val="00FF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C4B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C7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06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C70"/>
    <w:rPr>
      <w:rFonts w:ascii="Arial" w:hAnsi="Arial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04066"/>
    <w:rPr>
      <w:rFonts w:ascii="Cambria" w:hAnsi="Cambria" w:cs="Times New Roman"/>
      <w:b/>
      <w:color w:val="4F81BD"/>
      <w:sz w:val="26"/>
      <w:lang w:eastAsia="ru-RU"/>
    </w:rPr>
  </w:style>
  <w:style w:type="paragraph" w:styleId="ListParagraph">
    <w:name w:val="List Paragraph"/>
    <w:basedOn w:val="Normal"/>
    <w:uiPriority w:val="99"/>
    <w:qFormat/>
    <w:rsid w:val="001D56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ED672C"/>
  </w:style>
  <w:style w:type="character" w:styleId="Strong">
    <w:name w:val="Strong"/>
    <w:basedOn w:val="DefaultParagraphFont"/>
    <w:uiPriority w:val="99"/>
    <w:qFormat/>
    <w:rsid w:val="008C20D2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900C70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00C70"/>
    <w:rPr>
      <w:rFonts w:ascii="Times New Roman" w:hAnsi="Times New Roman" w:cs="Times New Roman"/>
      <w:sz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900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00C70"/>
    <w:rPr>
      <w:rFonts w:ascii="Courier New" w:hAnsi="Courier New" w:cs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D95509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95509"/>
    <w:rPr>
      <w:rFonts w:ascii="Times New Roman" w:hAnsi="Times New Roman" w:cs="Times New Roman"/>
      <w:sz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D95509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95509"/>
    <w:rPr>
      <w:rFonts w:ascii="Times New Roman" w:hAnsi="Times New Roman" w:cs="Times New Roman"/>
      <w:sz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6436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4369"/>
    <w:rPr>
      <w:rFonts w:ascii="Tahoma" w:hAnsi="Tahoma" w:cs="Times New Roman"/>
      <w:sz w:val="16"/>
      <w:lang w:eastAsia="ru-RU"/>
    </w:rPr>
  </w:style>
  <w:style w:type="paragraph" w:styleId="NormalWeb">
    <w:name w:val="Normal (Web)"/>
    <w:basedOn w:val="Normal"/>
    <w:uiPriority w:val="99"/>
    <w:rsid w:val="008C3023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Основной текст_"/>
    <w:link w:val="2"/>
    <w:uiPriority w:val="99"/>
    <w:locked/>
    <w:rsid w:val="00927221"/>
    <w:rPr>
      <w:rFonts w:ascii="Times New Roman" w:hAnsi="Times New Roman"/>
      <w:sz w:val="27"/>
      <w:shd w:val="clear" w:color="auto" w:fill="FFFFFF"/>
    </w:rPr>
  </w:style>
  <w:style w:type="character" w:customStyle="1" w:styleId="20">
    <w:name w:val="Основной текст (2)_"/>
    <w:link w:val="21"/>
    <w:uiPriority w:val="99"/>
    <w:locked/>
    <w:rsid w:val="00927221"/>
    <w:rPr>
      <w:rFonts w:ascii="Times New Roman" w:hAnsi="Times New Roman"/>
      <w:b/>
      <w:sz w:val="27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927221"/>
    <w:pPr>
      <w:widowControl w:val="0"/>
      <w:shd w:val="clear" w:color="auto" w:fill="FFFFFF"/>
      <w:spacing w:line="322" w:lineRule="exact"/>
    </w:pPr>
    <w:rPr>
      <w:rFonts w:eastAsia="Calibri"/>
      <w:sz w:val="27"/>
    </w:rPr>
  </w:style>
  <w:style w:type="paragraph" w:customStyle="1" w:styleId="21">
    <w:name w:val="Основной текст (2)"/>
    <w:basedOn w:val="Normal"/>
    <w:link w:val="20"/>
    <w:uiPriority w:val="99"/>
    <w:rsid w:val="00927221"/>
    <w:pPr>
      <w:widowControl w:val="0"/>
      <w:shd w:val="clear" w:color="auto" w:fill="FFFFFF"/>
      <w:spacing w:line="322" w:lineRule="exact"/>
    </w:pPr>
    <w:rPr>
      <w:rFonts w:eastAsia="Calibri"/>
      <w:b/>
      <w:sz w:val="27"/>
    </w:rPr>
  </w:style>
  <w:style w:type="character" w:customStyle="1" w:styleId="a0">
    <w:name w:val="Основной текст + Полужирный"/>
    <w:uiPriority w:val="99"/>
    <w:rsid w:val="003B152D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25pt">
    <w:name w:val="Основной текст (2) + Интервал 5 pt"/>
    <w:uiPriority w:val="99"/>
    <w:rsid w:val="00B9002C"/>
    <w:rPr>
      <w:rFonts w:ascii="Times New Roman" w:hAnsi="Times New Roman"/>
      <w:b/>
      <w:color w:val="000000"/>
      <w:spacing w:val="10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a1">
    <w:name w:val="Колонтитул_"/>
    <w:link w:val="a2"/>
    <w:uiPriority w:val="99"/>
    <w:locked/>
    <w:rsid w:val="00D73C61"/>
    <w:rPr>
      <w:rFonts w:ascii="Arial" w:hAnsi="Arial"/>
      <w:b/>
      <w:spacing w:val="40"/>
      <w:sz w:val="27"/>
      <w:shd w:val="clear" w:color="auto" w:fill="FFFFFF"/>
    </w:rPr>
  </w:style>
  <w:style w:type="character" w:customStyle="1" w:styleId="22pt">
    <w:name w:val="Основной текст (2) + Интервал 2 pt"/>
    <w:uiPriority w:val="99"/>
    <w:rsid w:val="00D73C61"/>
    <w:rPr>
      <w:rFonts w:ascii="Times New Roman" w:hAnsi="Times New Roman"/>
      <w:b/>
      <w:color w:val="000000"/>
      <w:spacing w:val="4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TimesNewRoman">
    <w:name w:val="Колонтитул + Times New Roman"/>
    <w:uiPriority w:val="99"/>
    <w:rsid w:val="00D73C61"/>
    <w:rPr>
      <w:rFonts w:ascii="Times New Roman" w:hAnsi="Times New Roman"/>
      <w:b/>
      <w:color w:val="000000"/>
      <w:spacing w:val="40"/>
      <w:w w:val="100"/>
      <w:position w:val="0"/>
      <w:sz w:val="27"/>
      <w:shd w:val="clear" w:color="auto" w:fill="FFFFFF"/>
      <w:lang w:val="ru-RU"/>
    </w:rPr>
  </w:style>
  <w:style w:type="paragraph" w:customStyle="1" w:styleId="a2">
    <w:name w:val="Колонтитул"/>
    <w:basedOn w:val="Normal"/>
    <w:link w:val="a1"/>
    <w:uiPriority w:val="99"/>
    <w:rsid w:val="00D73C61"/>
    <w:pPr>
      <w:widowControl w:val="0"/>
      <w:shd w:val="clear" w:color="auto" w:fill="FFFFFF"/>
      <w:spacing w:line="322" w:lineRule="exact"/>
      <w:jc w:val="center"/>
    </w:pPr>
    <w:rPr>
      <w:rFonts w:ascii="Arial" w:eastAsia="Calibri" w:hAnsi="Arial"/>
      <w:b/>
      <w:spacing w:val="40"/>
      <w:sz w:val="27"/>
    </w:rPr>
  </w:style>
  <w:style w:type="character" w:customStyle="1" w:styleId="3">
    <w:name w:val="Основной текст (3)_"/>
    <w:link w:val="30"/>
    <w:uiPriority w:val="99"/>
    <w:locked/>
    <w:rsid w:val="003E480F"/>
    <w:rPr>
      <w:rFonts w:ascii="Times New Roman" w:hAnsi="Times New Roman"/>
      <w:b/>
      <w:sz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E480F"/>
    <w:rPr>
      <w:rFonts w:ascii="Times New Roman" w:hAnsi="Times New Roman"/>
      <w:i/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3E480F"/>
    <w:pPr>
      <w:widowControl w:val="0"/>
      <w:shd w:val="clear" w:color="auto" w:fill="FFFFFF"/>
      <w:spacing w:before="600" w:after="300" w:line="240" w:lineRule="atLeast"/>
    </w:pPr>
    <w:rPr>
      <w:rFonts w:eastAsia="Calibri"/>
      <w:b/>
      <w:sz w:val="27"/>
    </w:rPr>
  </w:style>
  <w:style w:type="paragraph" w:customStyle="1" w:styleId="40">
    <w:name w:val="Основной текст (4)"/>
    <w:basedOn w:val="Normal"/>
    <w:link w:val="4"/>
    <w:uiPriority w:val="99"/>
    <w:rsid w:val="003E480F"/>
    <w:pPr>
      <w:widowControl w:val="0"/>
      <w:shd w:val="clear" w:color="auto" w:fill="FFFFFF"/>
      <w:spacing w:line="322" w:lineRule="exact"/>
    </w:pPr>
    <w:rPr>
      <w:rFonts w:eastAsia="Calibri"/>
      <w:i/>
      <w:sz w:val="27"/>
    </w:rPr>
  </w:style>
  <w:style w:type="paragraph" w:styleId="Footer">
    <w:name w:val="footer"/>
    <w:basedOn w:val="Normal"/>
    <w:link w:val="FooterChar"/>
    <w:uiPriority w:val="99"/>
    <w:rsid w:val="008664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64EE"/>
    <w:rPr>
      <w:rFonts w:ascii="Times New Roman" w:hAnsi="Times New Roman" w:cs="Times New Roman"/>
      <w:sz w:val="20"/>
    </w:rPr>
  </w:style>
  <w:style w:type="paragraph" w:styleId="Header">
    <w:name w:val="header"/>
    <w:basedOn w:val="Normal"/>
    <w:link w:val="HeaderChar"/>
    <w:uiPriority w:val="99"/>
    <w:semiHidden/>
    <w:rsid w:val="008664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664EE"/>
    <w:rPr>
      <w:rFonts w:ascii="Times New Roman" w:hAnsi="Times New Roman" w:cs="Times New Roman"/>
      <w:sz w:val="20"/>
    </w:rPr>
  </w:style>
  <w:style w:type="character" w:styleId="Emphasis">
    <w:name w:val="Emphasis"/>
    <w:basedOn w:val="DefaultParagraphFont"/>
    <w:uiPriority w:val="99"/>
    <w:qFormat/>
    <w:locked/>
    <w:rsid w:val="00D84518"/>
    <w:rPr>
      <w:rFonts w:cs="Times New Roman"/>
      <w:i/>
    </w:rPr>
  </w:style>
  <w:style w:type="table" w:styleId="TableGrid">
    <w:name w:val="Table Grid"/>
    <w:basedOn w:val="TableNormal"/>
    <w:uiPriority w:val="99"/>
    <w:locked/>
    <w:rsid w:val="00C940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4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1714</TotalTime>
  <Pages>30</Pages>
  <Words>10987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*</cp:lastModifiedBy>
  <cp:revision>37</cp:revision>
  <cp:lastPrinted>2017-02-06T11:28:00Z</cp:lastPrinted>
  <dcterms:created xsi:type="dcterms:W3CDTF">2014-03-05T10:54:00Z</dcterms:created>
  <dcterms:modified xsi:type="dcterms:W3CDTF">2017-02-06T11:30:00Z</dcterms:modified>
</cp:coreProperties>
</file>